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3FFB" w:rsidRDefault="00FB3FFB" w:rsidP="00CE1E4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FB3FFB" w:rsidRDefault="00FB3FFB" w:rsidP="00CE1E4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ПОСЕЛКА РАМАСУХА</w:t>
      </w:r>
    </w:p>
    <w:p w:rsidR="00FB3FFB" w:rsidRDefault="00FB3FFB" w:rsidP="00CE1E4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ПОЧЕПСКОГО РАЙОНА БРЯНСКОЙ ОБЛАСТИ</w:t>
      </w:r>
    </w:p>
    <w:p w:rsidR="00FB3FFB" w:rsidRDefault="00FB3FFB" w:rsidP="00CE1E4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B3FFB" w:rsidRDefault="00FB3FFB" w:rsidP="00CE1E47">
      <w:pPr>
        <w:tabs>
          <w:tab w:val="left" w:pos="375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FB3FFB" w:rsidRDefault="00FB3FFB" w:rsidP="00CE1E47">
      <w:pPr>
        <w:tabs>
          <w:tab w:val="left" w:pos="375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B3FFB" w:rsidRPr="00772B6C" w:rsidRDefault="00FB3FFB" w:rsidP="00CE1E4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72B6C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20</w:t>
      </w:r>
      <w:r w:rsidRPr="00772B6C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2</w:t>
      </w:r>
      <w:r w:rsidRPr="00772B6C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3</w:t>
      </w:r>
      <w:r w:rsidRPr="00772B6C">
        <w:rPr>
          <w:rFonts w:ascii="Times New Roman" w:hAnsi="Times New Roman"/>
          <w:sz w:val="28"/>
          <w:szCs w:val="28"/>
        </w:rPr>
        <w:t xml:space="preserve"> г.                     № </w:t>
      </w:r>
      <w:r>
        <w:rPr>
          <w:rFonts w:ascii="Times New Roman" w:hAnsi="Times New Roman"/>
          <w:sz w:val="28"/>
          <w:szCs w:val="28"/>
        </w:rPr>
        <w:t>10</w:t>
      </w:r>
    </w:p>
    <w:p w:rsidR="00FB3FFB" w:rsidRDefault="00FB3FFB" w:rsidP="00260DB6">
      <w:pPr>
        <w:pStyle w:val="NoSpacing"/>
        <w:rPr>
          <w:rFonts w:ascii="Times New Roman" w:hAnsi="Times New Roman"/>
          <w:sz w:val="28"/>
          <w:szCs w:val="28"/>
        </w:rPr>
      </w:pPr>
      <w:r w:rsidRPr="00DC0F98">
        <w:rPr>
          <w:rFonts w:ascii="Times New Roman" w:hAnsi="Times New Roman"/>
          <w:sz w:val="28"/>
          <w:szCs w:val="28"/>
        </w:rPr>
        <w:t>п. Рамасуха</w:t>
      </w:r>
    </w:p>
    <w:p w:rsidR="00FB3FFB" w:rsidRPr="00772B6C" w:rsidRDefault="00FB3FFB" w:rsidP="00260DB6">
      <w:pPr>
        <w:pStyle w:val="NoSpacing"/>
        <w:rPr>
          <w:rFonts w:ascii="Times New Roman" w:hAnsi="Times New Roman"/>
          <w:b/>
          <w:sz w:val="28"/>
          <w:szCs w:val="28"/>
        </w:rPr>
      </w:pPr>
    </w:p>
    <w:p w:rsidR="00FB3FFB" w:rsidRDefault="00FB3FFB" w:rsidP="00260DB6">
      <w:pPr>
        <w:pStyle w:val="NoSpacing"/>
        <w:rPr>
          <w:rFonts w:ascii="Times New Roman" w:hAnsi="Times New Roman"/>
          <w:sz w:val="28"/>
          <w:szCs w:val="28"/>
        </w:rPr>
      </w:pPr>
      <w:bookmarkStart w:id="0" w:name="_GoBack"/>
      <w:r w:rsidRPr="00772B6C">
        <w:rPr>
          <w:rFonts w:ascii="Times New Roman" w:hAnsi="Times New Roman"/>
          <w:sz w:val="28"/>
          <w:szCs w:val="28"/>
        </w:rPr>
        <w:t xml:space="preserve">«Об утверждении </w:t>
      </w:r>
      <w:r>
        <w:rPr>
          <w:rFonts w:ascii="Times New Roman" w:hAnsi="Times New Roman"/>
          <w:sz w:val="28"/>
          <w:szCs w:val="28"/>
        </w:rPr>
        <w:t>П</w:t>
      </w:r>
      <w:r w:rsidRPr="00772B6C">
        <w:rPr>
          <w:rFonts w:ascii="Times New Roman" w:hAnsi="Times New Roman"/>
          <w:sz w:val="28"/>
          <w:szCs w:val="28"/>
        </w:rPr>
        <w:t xml:space="preserve">орядка </w:t>
      </w:r>
    </w:p>
    <w:p w:rsidR="00FB3FFB" w:rsidRPr="00772B6C" w:rsidRDefault="00FB3FFB" w:rsidP="00260DB6">
      <w:pPr>
        <w:pStyle w:val="NoSpacing"/>
        <w:rPr>
          <w:rFonts w:ascii="Times New Roman" w:hAnsi="Times New Roman"/>
          <w:sz w:val="28"/>
          <w:szCs w:val="28"/>
        </w:rPr>
      </w:pPr>
      <w:r w:rsidRPr="00772B6C">
        <w:rPr>
          <w:rFonts w:ascii="Times New Roman" w:hAnsi="Times New Roman"/>
          <w:sz w:val="28"/>
          <w:szCs w:val="28"/>
        </w:rPr>
        <w:t xml:space="preserve">осуществления банковского </w:t>
      </w:r>
    </w:p>
    <w:p w:rsidR="00FB3FFB" w:rsidRPr="00772B6C" w:rsidRDefault="00FB3FFB" w:rsidP="00260DB6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сопровождения контрактов»</w:t>
      </w:r>
    </w:p>
    <w:bookmarkEnd w:id="0"/>
    <w:p w:rsidR="00FB3FFB" w:rsidRPr="00772B6C" w:rsidRDefault="00FB3FFB" w:rsidP="00C71977">
      <w:pPr>
        <w:pStyle w:val="NormalWeb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</w:p>
    <w:p w:rsidR="00FB3FFB" w:rsidRPr="00772B6C" w:rsidRDefault="00FB3FFB" w:rsidP="00C71977">
      <w:pPr>
        <w:pStyle w:val="NormalWeb"/>
        <w:shd w:val="clear" w:color="auto" w:fill="FFFFFF"/>
        <w:spacing w:before="0" w:beforeAutospacing="0" w:after="150" w:afterAutospacing="0"/>
        <w:ind w:firstLine="709"/>
        <w:jc w:val="both"/>
        <w:rPr>
          <w:color w:val="333333"/>
          <w:sz w:val="28"/>
          <w:szCs w:val="28"/>
        </w:rPr>
      </w:pPr>
      <w:r w:rsidRPr="00772B6C">
        <w:rPr>
          <w:color w:val="333333"/>
          <w:sz w:val="28"/>
          <w:szCs w:val="28"/>
        </w:rPr>
        <w:t>В соответствии со статьей 35 Федерального закона "О контрактной системе в сфере закупок товаров, работ, услуг для обеспечения государственных и муниципальных нужд" от 05.04.2013 г. № 44-ФЗ,  администрация</w:t>
      </w:r>
      <w:r>
        <w:rPr>
          <w:color w:val="333333"/>
          <w:sz w:val="28"/>
          <w:szCs w:val="28"/>
        </w:rPr>
        <w:t xml:space="preserve"> поселка Рамасуха </w:t>
      </w:r>
      <w:r w:rsidRPr="00772B6C">
        <w:rPr>
          <w:color w:val="333333"/>
          <w:sz w:val="28"/>
          <w:szCs w:val="28"/>
        </w:rPr>
        <w:t xml:space="preserve"> Почепского муниципального района Брянской  области,</w:t>
      </w:r>
    </w:p>
    <w:p w:rsidR="00FB3FFB" w:rsidRPr="00772B6C" w:rsidRDefault="00FB3FFB" w:rsidP="00C71977">
      <w:pPr>
        <w:pStyle w:val="NormalWeb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 w:rsidRPr="00772B6C">
        <w:rPr>
          <w:b/>
          <w:bCs/>
          <w:color w:val="333333"/>
          <w:sz w:val="28"/>
          <w:szCs w:val="28"/>
        </w:rPr>
        <w:t>ПОСТАНОВЛЯЕТ:</w:t>
      </w:r>
    </w:p>
    <w:p w:rsidR="00FB3FFB" w:rsidRPr="00772B6C" w:rsidRDefault="00FB3FFB" w:rsidP="00C71977">
      <w:pPr>
        <w:pStyle w:val="NormalWeb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 w:rsidRPr="00772B6C">
        <w:rPr>
          <w:color w:val="333333"/>
          <w:sz w:val="28"/>
          <w:szCs w:val="28"/>
        </w:rPr>
        <w:t xml:space="preserve">1. Утвердить Порядок осуществления банковского сопровождения контрактов, а также случаи осуществления банковского сопровождения контрактов, предметом которых являются поставки товаров, выполнение работ, оказание услуг для обеспечения муниципальных нужд, согласно </w:t>
      </w:r>
      <w:r>
        <w:rPr>
          <w:color w:val="333333"/>
          <w:sz w:val="28"/>
          <w:szCs w:val="28"/>
        </w:rPr>
        <w:t>п</w:t>
      </w:r>
      <w:r w:rsidRPr="00772B6C">
        <w:rPr>
          <w:color w:val="333333"/>
          <w:sz w:val="28"/>
          <w:szCs w:val="28"/>
        </w:rPr>
        <w:t>риложению 1.</w:t>
      </w:r>
    </w:p>
    <w:p w:rsidR="00FB3FFB" w:rsidRPr="00772B6C" w:rsidRDefault="00FB3FFB" w:rsidP="00C71977">
      <w:pPr>
        <w:pStyle w:val="NormalWeb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 w:rsidRPr="00772B6C">
        <w:rPr>
          <w:color w:val="333333"/>
          <w:sz w:val="28"/>
          <w:szCs w:val="28"/>
        </w:rPr>
        <w:t xml:space="preserve">2.  Утвердить случаи осуществления банковского сопровождения контрактов, предметом которых являются поставки товаров, выполнение работ, оказание услуг для обеспечения муниципальных нужд для </w:t>
      </w:r>
      <w:r>
        <w:rPr>
          <w:color w:val="333333"/>
          <w:sz w:val="28"/>
          <w:szCs w:val="28"/>
        </w:rPr>
        <w:t xml:space="preserve">Рамасухского городского </w:t>
      </w:r>
      <w:r w:rsidRPr="00772B6C">
        <w:rPr>
          <w:color w:val="333333"/>
          <w:sz w:val="28"/>
          <w:szCs w:val="28"/>
        </w:rPr>
        <w:t xml:space="preserve">поселения Почепского муниципального района Брянской области, согласно </w:t>
      </w:r>
      <w:r>
        <w:rPr>
          <w:color w:val="333333"/>
          <w:sz w:val="28"/>
          <w:szCs w:val="28"/>
        </w:rPr>
        <w:t>п</w:t>
      </w:r>
      <w:r w:rsidRPr="00772B6C">
        <w:rPr>
          <w:color w:val="333333"/>
          <w:sz w:val="28"/>
          <w:szCs w:val="28"/>
        </w:rPr>
        <w:t>риложению 2.</w:t>
      </w:r>
    </w:p>
    <w:p w:rsidR="00FB3FFB" w:rsidRPr="00F0447C" w:rsidRDefault="00FB3FFB" w:rsidP="00DC0F98">
      <w:pPr>
        <w:pStyle w:val="Heading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bCs w:val="0"/>
          <w:color w:val="333333"/>
          <w:sz w:val="28"/>
          <w:szCs w:val="28"/>
        </w:rPr>
        <w:t xml:space="preserve"> </w:t>
      </w:r>
      <w:r w:rsidRPr="00DC0F98">
        <w:rPr>
          <w:rFonts w:ascii="Times New Roman" w:hAnsi="Times New Roman" w:cs="Times New Roman"/>
          <w:bCs w:val="0"/>
          <w:color w:val="333333"/>
          <w:sz w:val="28"/>
          <w:szCs w:val="28"/>
        </w:rPr>
        <w:t>3.</w:t>
      </w:r>
      <w:r w:rsidRPr="00772B6C">
        <w:rPr>
          <w:bCs w:val="0"/>
          <w:color w:val="333333"/>
          <w:sz w:val="28"/>
          <w:szCs w:val="28"/>
        </w:rPr>
        <w:t xml:space="preserve"> </w:t>
      </w:r>
      <w:r w:rsidRPr="00F0447C">
        <w:rPr>
          <w:rFonts w:ascii="Times New Roman" w:hAnsi="Times New Roman" w:cs="Times New Roman"/>
          <w:b w:val="0"/>
          <w:iCs/>
          <w:sz w:val="28"/>
          <w:szCs w:val="28"/>
        </w:rPr>
        <w:t xml:space="preserve">Настоящее </w:t>
      </w:r>
      <w:r w:rsidRPr="00F0447C">
        <w:rPr>
          <w:rFonts w:ascii="Times New Roman" w:hAnsi="Times New Roman" w:cs="Times New Roman"/>
          <w:b w:val="0"/>
          <w:sz w:val="28"/>
          <w:szCs w:val="28"/>
        </w:rPr>
        <w:t>постановление опубликовать (обнародовать) в установленном законом порядке и разместить на официальном сайте администрации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поселка Рамасуха </w:t>
      </w:r>
      <w:r w:rsidRPr="00F0447C">
        <w:rPr>
          <w:rFonts w:ascii="Times New Roman" w:hAnsi="Times New Roman" w:cs="Times New Roman"/>
          <w:b w:val="0"/>
          <w:sz w:val="28"/>
          <w:szCs w:val="28"/>
        </w:rPr>
        <w:t xml:space="preserve"> в сети </w:t>
      </w:r>
      <w:r w:rsidRPr="00F0447C">
        <w:rPr>
          <w:rFonts w:ascii="Times New Roman" w:hAnsi="Times New Roman" w:cs="Times New Roman"/>
          <w:b w:val="0"/>
          <w:sz w:val="28"/>
          <w:szCs w:val="28"/>
          <w:lang w:eastAsia="en-US"/>
        </w:rPr>
        <w:t>«Интернет»</w:t>
      </w:r>
      <w:r>
        <w:rPr>
          <w:rFonts w:ascii="Times New Roman" w:hAnsi="Times New Roman" w:cs="Times New Roman"/>
          <w:b w:val="0"/>
          <w:sz w:val="28"/>
          <w:szCs w:val="28"/>
          <w:lang w:eastAsia="en-US"/>
        </w:rPr>
        <w:t>.</w:t>
      </w:r>
    </w:p>
    <w:p w:rsidR="00FB3FFB" w:rsidRDefault="00FB3FFB" w:rsidP="00C71977">
      <w:pPr>
        <w:pStyle w:val="NormalWeb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</w:p>
    <w:p w:rsidR="00FB3FFB" w:rsidRPr="00772B6C" w:rsidRDefault="00FB3FFB" w:rsidP="00C71977">
      <w:pPr>
        <w:pStyle w:val="NormalWeb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</w:p>
    <w:p w:rsidR="00FB3FFB" w:rsidRDefault="00FB3FFB" w:rsidP="00CE1E47">
      <w:pPr>
        <w:widowControl w:val="0"/>
        <w:shd w:val="clear" w:color="auto" w:fill="FFFFFF"/>
        <w:tabs>
          <w:tab w:val="left" w:pos="912"/>
        </w:tabs>
        <w:autoSpaceDE w:val="0"/>
        <w:autoSpaceDN w:val="0"/>
        <w:adjustRightInd w:val="0"/>
        <w:spacing w:after="0" w:line="240" w:lineRule="auto"/>
        <w:ind w:right="40"/>
        <w:jc w:val="both"/>
        <w:rPr>
          <w:rFonts w:ascii="Times New Roman" w:hAnsi="Times New Roman"/>
          <w:sz w:val="28"/>
          <w:szCs w:val="28"/>
        </w:rPr>
      </w:pPr>
      <w:r w:rsidRPr="00772B6C">
        <w:rPr>
          <w:rFonts w:ascii="Times New Roman" w:hAnsi="Times New Roman"/>
          <w:sz w:val="28"/>
          <w:szCs w:val="28"/>
        </w:rPr>
        <w:t xml:space="preserve">Глава </w:t>
      </w:r>
      <w:r>
        <w:rPr>
          <w:rFonts w:ascii="Times New Roman" w:hAnsi="Times New Roman"/>
          <w:sz w:val="28"/>
          <w:szCs w:val="28"/>
        </w:rPr>
        <w:t xml:space="preserve"> администрации </w:t>
      </w:r>
    </w:p>
    <w:p w:rsidR="00FB3FFB" w:rsidRDefault="00FB3FFB" w:rsidP="00CE1E47">
      <w:pPr>
        <w:widowControl w:val="0"/>
        <w:shd w:val="clear" w:color="auto" w:fill="FFFFFF"/>
        <w:tabs>
          <w:tab w:val="left" w:pos="912"/>
        </w:tabs>
        <w:autoSpaceDE w:val="0"/>
        <w:autoSpaceDN w:val="0"/>
        <w:adjustRightInd w:val="0"/>
        <w:spacing w:after="0" w:line="240" w:lineRule="auto"/>
        <w:ind w:right="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Пос. Рамасуха                                                         Е.М. Лощихина</w:t>
      </w:r>
    </w:p>
    <w:p w:rsidR="00FB3FFB" w:rsidRDefault="00FB3FFB" w:rsidP="00CE1E47">
      <w:pPr>
        <w:widowControl w:val="0"/>
        <w:shd w:val="clear" w:color="auto" w:fill="FFFFFF"/>
        <w:tabs>
          <w:tab w:val="left" w:pos="912"/>
        </w:tabs>
        <w:autoSpaceDE w:val="0"/>
        <w:autoSpaceDN w:val="0"/>
        <w:adjustRightInd w:val="0"/>
        <w:spacing w:after="0" w:line="240" w:lineRule="auto"/>
        <w:ind w:right="40"/>
        <w:jc w:val="both"/>
        <w:rPr>
          <w:rFonts w:ascii="Times New Roman" w:hAnsi="Times New Roman"/>
          <w:sz w:val="28"/>
          <w:szCs w:val="28"/>
        </w:rPr>
      </w:pPr>
    </w:p>
    <w:p w:rsidR="00FB3FFB" w:rsidRPr="00772B6C" w:rsidRDefault="00FB3FFB" w:rsidP="00CE1E47">
      <w:pPr>
        <w:widowControl w:val="0"/>
        <w:shd w:val="clear" w:color="auto" w:fill="FFFFFF"/>
        <w:tabs>
          <w:tab w:val="left" w:pos="912"/>
        </w:tabs>
        <w:autoSpaceDE w:val="0"/>
        <w:autoSpaceDN w:val="0"/>
        <w:adjustRightInd w:val="0"/>
        <w:spacing w:after="0" w:line="240" w:lineRule="auto"/>
        <w:ind w:right="40"/>
        <w:jc w:val="both"/>
        <w:rPr>
          <w:rFonts w:ascii="Times New Roman" w:hAnsi="Times New Roman"/>
          <w:sz w:val="28"/>
          <w:szCs w:val="28"/>
        </w:rPr>
      </w:pPr>
    </w:p>
    <w:p w:rsidR="00FB3FFB" w:rsidRPr="00260DB6" w:rsidRDefault="00FB3FFB" w:rsidP="00AF4E2F">
      <w:pPr>
        <w:pStyle w:val="NormalWeb"/>
        <w:shd w:val="clear" w:color="auto" w:fill="FFFFFF"/>
        <w:spacing w:before="0" w:beforeAutospacing="0" w:after="150" w:afterAutospacing="0"/>
        <w:rPr>
          <w:b/>
          <w:color w:val="333333"/>
        </w:rPr>
      </w:pPr>
      <w:r>
        <w:rPr>
          <w:b/>
          <w:color w:val="333333"/>
        </w:rPr>
        <w:t xml:space="preserve">          </w:t>
      </w:r>
    </w:p>
    <w:p w:rsidR="00FB3FFB" w:rsidRDefault="00FB3FFB" w:rsidP="00772B6C">
      <w:pPr>
        <w:pStyle w:val="NormalWeb"/>
        <w:shd w:val="clear" w:color="auto" w:fill="FFFFFF"/>
        <w:spacing w:before="0" w:beforeAutospacing="0" w:after="150" w:afterAutospacing="0"/>
        <w:rPr>
          <w:color w:val="333333"/>
        </w:rPr>
      </w:pPr>
    </w:p>
    <w:p w:rsidR="00FB3FFB" w:rsidRDefault="00FB3FFB" w:rsidP="00772B6C">
      <w:pPr>
        <w:pStyle w:val="NormalWeb"/>
        <w:shd w:val="clear" w:color="auto" w:fill="FFFFFF"/>
        <w:spacing w:before="0" w:beforeAutospacing="0" w:after="150" w:afterAutospacing="0"/>
        <w:rPr>
          <w:color w:val="333333"/>
        </w:rPr>
      </w:pPr>
    </w:p>
    <w:p w:rsidR="00FB3FFB" w:rsidRDefault="00FB3FFB" w:rsidP="00772B6C">
      <w:pPr>
        <w:pStyle w:val="NormalWeb"/>
        <w:shd w:val="clear" w:color="auto" w:fill="FFFFFF"/>
        <w:spacing w:before="0" w:beforeAutospacing="0" w:after="150" w:afterAutospacing="0"/>
        <w:rPr>
          <w:b/>
          <w:color w:val="333333"/>
        </w:rPr>
      </w:pPr>
    </w:p>
    <w:p w:rsidR="00FB3FFB" w:rsidRPr="00DC0F98" w:rsidRDefault="00FB3FFB" w:rsidP="00772B6C">
      <w:pPr>
        <w:pStyle w:val="NormalWeb"/>
        <w:shd w:val="clear" w:color="auto" w:fill="FFFFFF"/>
        <w:spacing w:before="0" w:beforeAutospacing="0" w:after="150" w:afterAutospacing="0"/>
        <w:contextualSpacing/>
        <w:jc w:val="right"/>
        <w:rPr>
          <w:color w:val="333333"/>
          <w:sz w:val="28"/>
          <w:szCs w:val="28"/>
        </w:rPr>
      </w:pPr>
    </w:p>
    <w:p w:rsidR="00FB3FFB" w:rsidRPr="00DC0F98" w:rsidRDefault="00FB3FFB" w:rsidP="00772B6C">
      <w:pPr>
        <w:pStyle w:val="NormalWeb"/>
        <w:shd w:val="clear" w:color="auto" w:fill="FFFFFF"/>
        <w:spacing w:before="0" w:beforeAutospacing="0" w:after="150" w:afterAutospacing="0"/>
        <w:contextualSpacing/>
        <w:jc w:val="right"/>
        <w:rPr>
          <w:color w:val="333333"/>
          <w:sz w:val="28"/>
          <w:szCs w:val="28"/>
        </w:rPr>
      </w:pPr>
      <w:r w:rsidRPr="00DC0F98">
        <w:rPr>
          <w:color w:val="333333"/>
          <w:sz w:val="28"/>
          <w:szCs w:val="28"/>
        </w:rPr>
        <w:t>Приложение 1</w:t>
      </w:r>
    </w:p>
    <w:p w:rsidR="00FB3FFB" w:rsidRPr="00DC0F98" w:rsidRDefault="00FB3FFB" w:rsidP="00772B6C">
      <w:pPr>
        <w:pStyle w:val="NormalWeb"/>
        <w:shd w:val="clear" w:color="auto" w:fill="FFFFFF"/>
        <w:spacing w:before="0" w:beforeAutospacing="0" w:after="150" w:afterAutospacing="0"/>
        <w:contextualSpacing/>
        <w:jc w:val="right"/>
        <w:rPr>
          <w:color w:val="333333"/>
          <w:sz w:val="28"/>
          <w:szCs w:val="28"/>
        </w:rPr>
      </w:pPr>
      <w:r w:rsidRPr="00DC0F98">
        <w:rPr>
          <w:color w:val="333333"/>
          <w:sz w:val="28"/>
          <w:szCs w:val="28"/>
        </w:rPr>
        <w:t>к постановлению</w:t>
      </w:r>
    </w:p>
    <w:p w:rsidR="00FB3FFB" w:rsidRPr="00DC0F98" w:rsidRDefault="00FB3FFB" w:rsidP="00772B6C">
      <w:pPr>
        <w:pStyle w:val="NormalWeb"/>
        <w:shd w:val="clear" w:color="auto" w:fill="FFFFFF"/>
        <w:spacing w:before="0" w:beforeAutospacing="0" w:after="150" w:afterAutospacing="0"/>
        <w:contextualSpacing/>
        <w:jc w:val="right"/>
        <w:rPr>
          <w:sz w:val="28"/>
          <w:szCs w:val="28"/>
        </w:rPr>
      </w:pPr>
      <w:r w:rsidRPr="00DC0F98">
        <w:rPr>
          <w:sz w:val="28"/>
          <w:szCs w:val="28"/>
        </w:rPr>
        <w:t xml:space="preserve">        администрации  п. Рамасуха </w:t>
      </w:r>
    </w:p>
    <w:p w:rsidR="00FB3FFB" w:rsidRPr="00DC0F98" w:rsidRDefault="00FB3FFB" w:rsidP="00772B6C">
      <w:pPr>
        <w:pStyle w:val="NormalWeb"/>
        <w:shd w:val="clear" w:color="auto" w:fill="FFFFFF"/>
        <w:spacing w:before="0" w:beforeAutospacing="0" w:after="150" w:afterAutospacing="0"/>
        <w:contextualSpacing/>
        <w:jc w:val="right"/>
        <w:rPr>
          <w:color w:val="333333"/>
          <w:sz w:val="28"/>
          <w:szCs w:val="28"/>
        </w:rPr>
      </w:pPr>
      <w:r w:rsidRPr="00DC0F98">
        <w:rPr>
          <w:sz w:val="28"/>
          <w:szCs w:val="28"/>
        </w:rPr>
        <w:t>от 20.02.2023 г. № 10</w:t>
      </w:r>
    </w:p>
    <w:p w:rsidR="00FB3FFB" w:rsidRPr="00DC0F98" w:rsidRDefault="00FB3FFB" w:rsidP="00EE6189">
      <w:pPr>
        <w:pStyle w:val="NoSpacing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DC0F98">
        <w:rPr>
          <w:rFonts w:ascii="Times New Roman" w:hAnsi="Times New Roman"/>
          <w:sz w:val="28"/>
          <w:szCs w:val="28"/>
        </w:rPr>
        <w:t xml:space="preserve">                                                                   </w:t>
      </w:r>
    </w:p>
    <w:p w:rsidR="00FB3FFB" w:rsidRPr="00DC0F98" w:rsidRDefault="00FB3FFB" w:rsidP="00AF4E2F">
      <w:pPr>
        <w:pStyle w:val="NormalWeb"/>
        <w:shd w:val="clear" w:color="auto" w:fill="FFFFFF"/>
        <w:spacing w:before="0" w:beforeAutospacing="0" w:after="150" w:afterAutospacing="0"/>
        <w:jc w:val="center"/>
        <w:rPr>
          <w:color w:val="333333"/>
          <w:sz w:val="28"/>
          <w:szCs w:val="28"/>
        </w:rPr>
      </w:pPr>
      <w:r w:rsidRPr="00DC0F98">
        <w:rPr>
          <w:b/>
          <w:bCs/>
          <w:color w:val="333333"/>
          <w:sz w:val="28"/>
          <w:szCs w:val="28"/>
        </w:rPr>
        <w:t>Порядок</w:t>
      </w:r>
    </w:p>
    <w:p w:rsidR="00FB3FFB" w:rsidRPr="00DC0F98" w:rsidRDefault="00FB3FFB" w:rsidP="00AF4E2F">
      <w:pPr>
        <w:pStyle w:val="NormalWeb"/>
        <w:shd w:val="clear" w:color="auto" w:fill="FFFFFF"/>
        <w:spacing w:before="0" w:beforeAutospacing="0" w:after="150" w:afterAutospacing="0"/>
        <w:jc w:val="center"/>
        <w:rPr>
          <w:color w:val="333333"/>
          <w:sz w:val="28"/>
          <w:szCs w:val="28"/>
        </w:rPr>
      </w:pPr>
      <w:r w:rsidRPr="00DC0F98">
        <w:rPr>
          <w:b/>
          <w:bCs/>
          <w:color w:val="333333"/>
          <w:sz w:val="28"/>
          <w:szCs w:val="28"/>
        </w:rPr>
        <w:t>осуществления банковского сопровождения контрактов, а также случаи осуществления банковского сопровождения контрактов, предметом которых являются поставки товаров, выполнение работ, оказание услуг для обеспечения муниципальных нужд</w:t>
      </w:r>
    </w:p>
    <w:p w:rsidR="00FB3FFB" w:rsidRPr="00DC0F98" w:rsidRDefault="00FB3FFB" w:rsidP="00AF4E2F">
      <w:pPr>
        <w:pStyle w:val="NormalWeb"/>
        <w:shd w:val="clear" w:color="auto" w:fill="FFFFFF"/>
        <w:spacing w:before="0" w:beforeAutospacing="0" w:after="150" w:afterAutospacing="0"/>
        <w:jc w:val="center"/>
        <w:rPr>
          <w:color w:val="333333"/>
          <w:sz w:val="28"/>
          <w:szCs w:val="28"/>
        </w:rPr>
      </w:pPr>
      <w:r w:rsidRPr="00DC0F98">
        <w:rPr>
          <w:b/>
          <w:bCs/>
          <w:color w:val="333333"/>
          <w:sz w:val="28"/>
          <w:szCs w:val="28"/>
        </w:rPr>
        <w:t>I. Общие положения</w:t>
      </w:r>
    </w:p>
    <w:p w:rsidR="00FB3FFB" w:rsidRPr="00DC0F98" w:rsidRDefault="00FB3FFB" w:rsidP="00080FEC">
      <w:pPr>
        <w:pStyle w:val="NormalWeb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 w:rsidRPr="00DC0F98">
        <w:rPr>
          <w:color w:val="333333"/>
          <w:sz w:val="28"/>
          <w:szCs w:val="28"/>
        </w:rPr>
        <w:t>1. Настоящий Порядок устанавливает условия осуществления банковского сопровождения муниципальных контрактов, а также иных договоров, заключаемых в целях обеспечения муниципальных нужд в порядке, установленном Федеральным законом «О контрактной системе в сфере закупок товаров, работ, услуг для обеспечения государственных и муниципальных нужд» (далее – контракт), требования к банкам и порядку их отбора, условия договоров, заключаемых с банком, а также требования к содержанию формируемых банками отчетов.</w:t>
      </w:r>
    </w:p>
    <w:p w:rsidR="00FB3FFB" w:rsidRPr="00DC0F98" w:rsidRDefault="00FB3FFB" w:rsidP="00AF4E2F">
      <w:pPr>
        <w:pStyle w:val="NormalWeb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DC0F98">
        <w:rPr>
          <w:color w:val="333333"/>
          <w:sz w:val="28"/>
          <w:szCs w:val="28"/>
        </w:rPr>
        <w:t>2. Для целей настоящего Порядка используются следующие понятия:</w:t>
      </w:r>
    </w:p>
    <w:p w:rsidR="00FB3FFB" w:rsidRPr="00DC0F98" w:rsidRDefault="00FB3FFB" w:rsidP="00080FEC">
      <w:pPr>
        <w:pStyle w:val="NormalWeb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 w:rsidRPr="00DC0F98">
        <w:rPr>
          <w:color w:val="333333"/>
          <w:sz w:val="28"/>
          <w:szCs w:val="28"/>
        </w:rPr>
        <w:t>а) банковское сопровождение контракта – проведение банком контроля и мониторинга расчетов поставщика, подрядчика, исполнителя (далее – поставщик) и всех привлекаемых в ходе исполнения контракта субподрядчиков, соисполнителей (далее – соисполнитель), осуществляемых в целях исполнения контракта, и доведение результатов указанного контроля и мониторинга до сведения заказчика;</w:t>
      </w:r>
    </w:p>
    <w:p w:rsidR="00FB3FFB" w:rsidRPr="00DC0F98" w:rsidRDefault="00FB3FFB" w:rsidP="00080FEC">
      <w:pPr>
        <w:pStyle w:val="NormalWeb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 w:rsidRPr="00DC0F98">
        <w:rPr>
          <w:color w:val="333333"/>
          <w:sz w:val="28"/>
          <w:szCs w:val="28"/>
        </w:rPr>
        <w:t>б) сопровождаемые контракты – контракты на поставку товаров, выполнение работ, оказание услуг для обеспечения муниципальных нужд, заключенные между заказчиками и поставщиками в порядке, установленном Федеральным законом «О контрактной системе в сфере закупок товаров, работ, услуг для обеспечения государственных и муниципальных нужд» (далее – Федеральный закон), содержащие в случаях, установленных приложением к настоящему постановлению, условие о банковском сопровождении контракта;</w:t>
      </w:r>
    </w:p>
    <w:p w:rsidR="00FB3FFB" w:rsidRPr="00DC0F98" w:rsidRDefault="00FB3FFB" w:rsidP="002A56A5">
      <w:pPr>
        <w:pStyle w:val="NormalWeb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 w:rsidRPr="00DC0F98">
        <w:rPr>
          <w:color w:val="333333"/>
          <w:sz w:val="28"/>
          <w:szCs w:val="28"/>
        </w:rPr>
        <w:t>в) обособленный счет – банковский счет, на котором отражаются операции со средствами поставщика, соисполнителя в ходе исполнения сопровождаемого контракта.</w:t>
      </w:r>
    </w:p>
    <w:p w:rsidR="00FB3FFB" w:rsidRPr="00DC0F98" w:rsidRDefault="00FB3FFB" w:rsidP="00AF4E2F">
      <w:pPr>
        <w:pStyle w:val="NormalWeb"/>
        <w:shd w:val="clear" w:color="auto" w:fill="FFFFFF"/>
        <w:spacing w:before="0" w:beforeAutospacing="0" w:after="150" w:afterAutospacing="0"/>
        <w:jc w:val="center"/>
        <w:rPr>
          <w:color w:val="333333"/>
          <w:sz w:val="28"/>
          <w:szCs w:val="28"/>
        </w:rPr>
      </w:pPr>
      <w:r w:rsidRPr="00DC0F98">
        <w:rPr>
          <w:b/>
          <w:bCs/>
          <w:color w:val="333333"/>
          <w:sz w:val="28"/>
          <w:szCs w:val="28"/>
        </w:rPr>
        <w:t>II. Условия осуществления банковского сопровождения контрактов</w:t>
      </w:r>
    </w:p>
    <w:p w:rsidR="00FB3FFB" w:rsidRPr="00DC0F98" w:rsidRDefault="00FB3FFB" w:rsidP="002A56A5">
      <w:pPr>
        <w:pStyle w:val="NormalWeb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 w:rsidRPr="00DC0F98">
        <w:rPr>
          <w:color w:val="333333"/>
          <w:sz w:val="28"/>
          <w:szCs w:val="28"/>
        </w:rPr>
        <w:t>3. Сопровождаемые контракты заключаются с поставщиком (исполнителем, подрядчиком) при наличии между таким поставщиком и банком договора, предусматривающего банковское сопровождение контракта (далее – договор банковского сопровождения). В случае предоставления банковского кредита, банк, предоставивший кредит, имеет преимущественное право на заключение с поставщиком договора банковского сопровождения контракта (далее – договор банковского сопровождения).</w:t>
      </w:r>
    </w:p>
    <w:p w:rsidR="00FB3FFB" w:rsidRPr="00DC0F98" w:rsidRDefault="00FB3FFB" w:rsidP="002A56A5">
      <w:pPr>
        <w:pStyle w:val="NormalWeb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 w:rsidRPr="00DC0F98">
        <w:rPr>
          <w:color w:val="333333"/>
          <w:sz w:val="28"/>
          <w:szCs w:val="28"/>
        </w:rPr>
        <w:t>4. В случаях, указанных в приложении к настоящему постановлению, в сопровождаемый контракт включаются условия:</w:t>
      </w:r>
    </w:p>
    <w:p w:rsidR="00FB3FFB" w:rsidRPr="00DC0F98" w:rsidRDefault="00FB3FFB" w:rsidP="002A56A5">
      <w:pPr>
        <w:pStyle w:val="NormalWeb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 w:rsidRPr="00DC0F98">
        <w:rPr>
          <w:color w:val="333333"/>
          <w:sz w:val="28"/>
          <w:szCs w:val="28"/>
        </w:rPr>
        <w:t>а) об обязанностях поставщика по осуществлению расчетов в ходе исполнения контракта поставщиком, соисполнителями на обособленных счетах, открытых в банке, осуществляющим банковское сопровождение контракта, и о представлении заказчику и банку, осуществляющему банковское сопровождение контракта, поставщиком информации о привлекаемых им в ходе исполнения сопровождаемого контракта соисполнителях;</w:t>
      </w:r>
    </w:p>
    <w:p w:rsidR="00FB3FFB" w:rsidRPr="00DC0F98" w:rsidRDefault="00FB3FFB" w:rsidP="002A56A5">
      <w:pPr>
        <w:pStyle w:val="NormalWeb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 w:rsidRPr="00DC0F98">
        <w:rPr>
          <w:color w:val="333333"/>
          <w:sz w:val="28"/>
          <w:szCs w:val="28"/>
        </w:rPr>
        <w:t>б) об ответственности поставщика за несоблюдение условий, установленных настоящим пунктом.</w:t>
      </w:r>
    </w:p>
    <w:p w:rsidR="00FB3FFB" w:rsidRPr="00DC0F98" w:rsidRDefault="00FB3FFB" w:rsidP="002A56A5">
      <w:pPr>
        <w:pStyle w:val="NormalWeb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 w:rsidRPr="00DC0F98">
        <w:rPr>
          <w:color w:val="333333"/>
          <w:sz w:val="28"/>
          <w:szCs w:val="28"/>
        </w:rPr>
        <w:t>5. Сопровождаемый контракт содержит условия в отношении банка, в том числе:</w:t>
      </w:r>
    </w:p>
    <w:p w:rsidR="00FB3FFB" w:rsidRPr="00DC0F98" w:rsidRDefault="00FB3FFB" w:rsidP="002A56A5">
      <w:pPr>
        <w:pStyle w:val="NormalWeb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 w:rsidRPr="00DC0F98">
        <w:rPr>
          <w:color w:val="333333"/>
          <w:sz w:val="28"/>
          <w:szCs w:val="28"/>
        </w:rPr>
        <w:t>полномочия банка по доведению до сведения заказчика результатов, осуществляемого в рамках банковского сопровождения контракта контроля и мониторинга;</w:t>
      </w:r>
    </w:p>
    <w:p w:rsidR="00FB3FFB" w:rsidRPr="00DC0F98" w:rsidRDefault="00FB3FFB" w:rsidP="002A56A5">
      <w:pPr>
        <w:pStyle w:val="NormalWeb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 w:rsidRPr="00DC0F98">
        <w:rPr>
          <w:color w:val="333333"/>
          <w:sz w:val="28"/>
          <w:szCs w:val="28"/>
        </w:rPr>
        <w:t>требование о представлении заказчику отчетов, предусмотренных пунктами 11 и 12 настоящего Порядка, а также содержание таких отчетов; полномочия заказчика по принятию решений по результатам проведенного банком контроля и мониторинга.</w:t>
      </w:r>
    </w:p>
    <w:p w:rsidR="00FB3FFB" w:rsidRPr="00DC0F98" w:rsidRDefault="00FB3FFB" w:rsidP="002A56A5">
      <w:pPr>
        <w:pStyle w:val="NormalWeb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 w:rsidRPr="00DC0F98">
        <w:rPr>
          <w:color w:val="333333"/>
          <w:sz w:val="28"/>
          <w:szCs w:val="28"/>
        </w:rPr>
        <w:t>6. В целях осуществления банковского сопровождения контракта между поставщиком, соисполнителем и банком, заключается договор банковского сопровождения, который должен содержать:</w:t>
      </w:r>
    </w:p>
    <w:p w:rsidR="00FB3FFB" w:rsidRPr="00DC0F98" w:rsidRDefault="00FB3FFB" w:rsidP="00AF4E2F">
      <w:pPr>
        <w:pStyle w:val="NormalWeb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DC0F98">
        <w:rPr>
          <w:color w:val="333333"/>
          <w:sz w:val="28"/>
          <w:szCs w:val="28"/>
        </w:rPr>
        <w:t>а) предмет сопровождаемого контракта;</w:t>
      </w:r>
    </w:p>
    <w:p w:rsidR="00FB3FFB" w:rsidRPr="00DC0F98" w:rsidRDefault="00FB3FFB" w:rsidP="002A56A5">
      <w:pPr>
        <w:pStyle w:val="NormalWeb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 w:rsidRPr="00DC0F98">
        <w:rPr>
          <w:color w:val="333333"/>
          <w:sz w:val="28"/>
          <w:szCs w:val="28"/>
        </w:rPr>
        <w:t>б) порядок расчета платы за открытие и обслуживание обособленного счета, который может по соглашению сторон определять возможность оказания банком услуг без взимания платы в случае начисления банком процентов на остаток по обособленному счету по ставке, равной нулю;</w:t>
      </w:r>
    </w:p>
    <w:p w:rsidR="00FB3FFB" w:rsidRPr="00DC0F98" w:rsidRDefault="00FB3FFB" w:rsidP="002A56A5">
      <w:pPr>
        <w:pStyle w:val="NormalWeb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 w:rsidRPr="00DC0F98">
        <w:rPr>
          <w:color w:val="333333"/>
          <w:sz w:val="28"/>
          <w:szCs w:val="28"/>
        </w:rPr>
        <w:t>в) порядок и сроки заключения договора обособленного счета, обязательство поставщика обеспечить открытие обособленных счетов соисполнителями;</w:t>
      </w:r>
    </w:p>
    <w:p w:rsidR="00FB3FFB" w:rsidRPr="00DC0F98" w:rsidRDefault="00FB3FFB" w:rsidP="002A56A5">
      <w:pPr>
        <w:pStyle w:val="NormalWeb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 w:rsidRPr="00DC0F98">
        <w:rPr>
          <w:color w:val="333333"/>
          <w:sz w:val="28"/>
          <w:szCs w:val="28"/>
        </w:rPr>
        <w:t>г) полномочия банка, предусмотренные пунктом 10 настоящего Порядка.</w:t>
      </w:r>
    </w:p>
    <w:p w:rsidR="00FB3FFB" w:rsidRPr="00DC0F98" w:rsidRDefault="00FB3FFB" w:rsidP="00AF4E2F">
      <w:pPr>
        <w:pStyle w:val="NormalWeb"/>
        <w:shd w:val="clear" w:color="auto" w:fill="FFFFFF"/>
        <w:spacing w:before="0" w:beforeAutospacing="0" w:after="150" w:afterAutospacing="0"/>
        <w:jc w:val="center"/>
        <w:rPr>
          <w:color w:val="333333"/>
          <w:sz w:val="28"/>
          <w:szCs w:val="28"/>
        </w:rPr>
      </w:pPr>
      <w:r w:rsidRPr="00DC0F98">
        <w:rPr>
          <w:b/>
          <w:bCs/>
          <w:color w:val="333333"/>
          <w:sz w:val="28"/>
          <w:szCs w:val="28"/>
        </w:rPr>
        <w:t>III. Требования к банкам и порядку их отбора</w:t>
      </w:r>
    </w:p>
    <w:p w:rsidR="00FB3FFB" w:rsidRPr="00DC0F98" w:rsidRDefault="00FB3FFB" w:rsidP="002A56A5">
      <w:pPr>
        <w:pStyle w:val="NormalWeb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 w:rsidRPr="00DC0F98">
        <w:rPr>
          <w:color w:val="333333"/>
          <w:sz w:val="28"/>
          <w:szCs w:val="28"/>
        </w:rPr>
        <w:t>7. Банковское сопровождение контракта осуществляется банком, включенным в предусмотренный статьей 176.1 Налогового кодекса Российской Федерации перечень банков, отвечающих установленным требованиям для принятия банковских гарантий в целях налогообложения.</w:t>
      </w:r>
    </w:p>
    <w:p w:rsidR="00FB3FFB" w:rsidRPr="00DC0F98" w:rsidRDefault="00FB3FFB" w:rsidP="00AF4E2F">
      <w:pPr>
        <w:pStyle w:val="NormalWeb"/>
        <w:shd w:val="clear" w:color="auto" w:fill="FFFFFF"/>
        <w:spacing w:before="0" w:beforeAutospacing="0" w:after="150" w:afterAutospacing="0"/>
        <w:jc w:val="center"/>
        <w:rPr>
          <w:color w:val="333333"/>
          <w:sz w:val="28"/>
          <w:szCs w:val="28"/>
        </w:rPr>
      </w:pPr>
      <w:r w:rsidRPr="00DC0F98">
        <w:rPr>
          <w:b/>
          <w:bCs/>
          <w:color w:val="333333"/>
          <w:sz w:val="28"/>
          <w:szCs w:val="28"/>
        </w:rPr>
        <w:t>IV. Условия договора обособленного счета, заключаемого с банком</w:t>
      </w:r>
    </w:p>
    <w:p w:rsidR="00FB3FFB" w:rsidRPr="00DC0F98" w:rsidRDefault="00FB3FFB" w:rsidP="002A56A5">
      <w:pPr>
        <w:pStyle w:val="NormalWeb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 w:rsidRPr="00DC0F98">
        <w:rPr>
          <w:color w:val="333333"/>
          <w:sz w:val="28"/>
          <w:szCs w:val="28"/>
        </w:rPr>
        <w:t>8. Обособленный счет открывается поставщиком в определенном им банке, отвечающем установленному пунктом 7 требованию.</w:t>
      </w:r>
    </w:p>
    <w:p w:rsidR="00FB3FFB" w:rsidRPr="00DC0F98" w:rsidRDefault="00FB3FFB" w:rsidP="002A56A5">
      <w:pPr>
        <w:pStyle w:val="NormalWeb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 w:rsidRPr="00DC0F98">
        <w:rPr>
          <w:color w:val="333333"/>
          <w:sz w:val="28"/>
          <w:szCs w:val="28"/>
        </w:rPr>
        <w:t>Соисполнителями, привлекаемыми заказчиком в ходе исполнения сопровождаемого контракта, открываются обособленные счета в банке, в котором обособленный счет открыт поставщиком. </w:t>
      </w:r>
    </w:p>
    <w:p w:rsidR="00FB3FFB" w:rsidRPr="00DC0F98" w:rsidRDefault="00FB3FFB" w:rsidP="002A56A5">
      <w:pPr>
        <w:pStyle w:val="NormalWeb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 w:rsidRPr="00DC0F98">
        <w:rPr>
          <w:color w:val="333333"/>
          <w:sz w:val="28"/>
          <w:szCs w:val="28"/>
        </w:rPr>
        <w:t>9. На обособленном счете отражаются операции с расчетами поставщика или соисполнителя, связанные с исполнением сопровождаемого контракта. Иные операции, не связанные с исполнением сопровождаемого контракта, на обособленном счете не отражаются.</w:t>
      </w:r>
    </w:p>
    <w:p w:rsidR="00FB3FFB" w:rsidRPr="00DC0F98" w:rsidRDefault="00FB3FFB" w:rsidP="002A56A5">
      <w:pPr>
        <w:pStyle w:val="NormalWeb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 w:rsidRPr="00DC0F98">
        <w:rPr>
          <w:color w:val="333333"/>
          <w:sz w:val="28"/>
          <w:szCs w:val="28"/>
        </w:rPr>
        <w:t>10. В соответствии с договором обособленного счета банк, осуществляющий банковское сопровождение контракта, выполняет следующие полномочия:</w:t>
      </w:r>
    </w:p>
    <w:p w:rsidR="00FB3FFB" w:rsidRPr="00DC0F98" w:rsidRDefault="00FB3FFB" w:rsidP="002A56A5">
      <w:pPr>
        <w:pStyle w:val="NormalWeb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 w:rsidRPr="00DC0F98">
        <w:rPr>
          <w:color w:val="333333"/>
          <w:sz w:val="28"/>
          <w:szCs w:val="28"/>
        </w:rPr>
        <w:t>а) осуществление контроля целевого использования денежных средств с обособленного счета, включающего:</w:t>
      </w:r>
    </w:p>
    <w:p w:rsidR="00FB3FFB" w:rsidRPr="00DC0F98" w:rsidRDefault="00FB3FFB" w:rsidP="002A56A5">
      <w:pPr>
        <w:pStyle w:val="NormalWeb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 w:rsidRPr="00DC0F98">
        <w:rPr>
          <w:color w:val="333333"/>
          <w:sz w:val="28"/>
          <w:szCs w:val="28"/>
        </w:rPr>
        <w:t>проведение проверок платежных документов, представляемых поставщиком и соисполнителями в целях оплаты денежных обязательств;</w:t>
      </w:r>
    </w:p>
    <w:p w:rsidR="00FB3FFB" w:rsidRPr="00DC0F98" w:rsidRDefault="00FB3FFB" w:rsidP="002A56A5">
      <w:pPr>
        <w:pStyle w:val="NormalWeb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 w:rsidRPr="00DC0F98">
        <w:rPr>
          <w:color w:val="333333"/>
          <w:sz w:val="28"/>
          <w:szCs w:val="28"/>
        </w:rPr>
        <w:t>осуществление блокирования операций по обособленному счету в случае установления факта несоответствия содержания такой операции целевому использованию средств с обособленного счета;</w:t>
      </w:r>
    </w:p>
    <w:p w:rsidR="00FB3FFB" w:rsidRPr="00DC0F98" w:rsidRDefault="00FB3FFB" w:rsidP="002A56A5">
      <w:pPr>
        <w:pStyle w:val="NormalWeb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 w:rsidRPr="00DC0F98">
        <w:rPr>
          <w:color w:val="333333"/>
          <w:sz w:val="28"/>
          <w:szCs w:val="28"/>
        </w:rPr>
        <w:t>б) проведение мониторинга исполнения сопровождаемого контракта, включающего анализ соответствия представляемых поставщиком и соисполнителями документов, подтверждающих возникновение денежного обязательства:</w:t>
      </w:r>
    </w:p>
    <w:p w:rsidR="00FB3FFB" w:rsidRPr="00DC0F98" w:rsidRDefault="00FB3FFB" w:rsidP="002A56A5">
      <w:pPr>
        <w:pStyle w:val="NormalWeb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 w:rsidRPr="00DC0F98">
        <w:rPr>
          <w:color w:val="333333"/>
          <w:sz w:val="28"/>
          <w:szCs w:val="28"/>
        </w:rPr>
        <w:t>срокам поставки товаров, выполнения работ, оказания услуг и количеству товаров, объему работ, услуг, предусмотренным сопровождаемым контрактом;</w:t>
      </w:r>
    </w:p>
    <w:p w:rsidR="00FB3FFB" w:rsidRPr="00DC0F98" w:rsidRDefault="00FB3FFB" w:rsidP="002A56A5">
      <w:pPr>
        <w:pStyle w:val="NormalWeb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 w:rsidRPr="00DC0F98">
        <w:rPr>
          <w:color w:val="333333"/>
          <w:sz w:val="28"/>
          <w:szCs w:val="28"/>
        </w:rPr>
        <w:t>утвержденной в установленном порядке проектной документации и утвержденному графику выполнения работы и фактическим результатам выполненной работы (ее отдельных этапов), в случае если предметом сопровождаемого контракта является выполнение работы, связанной со строительством (реконструкцией, в том числе с элементами реставрации, техническим перевооружением) объекта капитального строительства;</w:t>
      </w:r>
    </w:p>
    <w:p w:rsidR="00FB3FFB" w:rsidRPr="00DC0F98" w:rsidRDefault="00FB3FFB" w:rsidP="00AF4E2F">
      <w:pPr>
        <w:pStyle w:val="NormalWeb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DC0F98">
        <w:rPr>
          <w:color w:val="333333"/>
          <w:sz w:val="28"/>
          <w:szCs w:val="28"/>
        </w:rPr>
        <w:t>в) иные функции, предусмотренные контрактом.</w:t>
      </w:r>
    </w:p>
    <w:p w:rsidR="00FB3FFB" w:rsidRPr="00DC0F98" w:rsidRDefault="00FB3FFB" w:rsidP="00AF4E2F">
      <w:pPr>
        <w:pStyle w:val="NormalWeb"/>
        <w:shd w:val="clear" w:color="auto" w:fill="FFFFFF"/>
        <w:spacing w:before="0" w:beforeAutospacing="0" w:after="150" w:afterAutospacing="0"/>
        <w:jc w:val="center"/>
        <w:rPr>
          <w:color w:val="333333"/>
          <w:sz w:val="28"/>
          <w:szCs w:val="28"/>
        </w:rPr>
      </w:pPr>
      <w:r w:rsidRPr="00DC0F98">
        <w:rPr>
          <w:b/>
          <w:bCs/>
          <w:color w:val="333333"/>
          <w:sz w:val="28"/>
          <w:szCs w:val="28"/>
        </w:rPr>
        <w:t>V. Требования к содержанию формируемых банками отчетов</w:t>
      </w:r>
    </w:p>
    <w:p w:rsidR="00FB3FFB" w:rsidRPr="00DC0F98" w:rsidRDefault="00FB3FFB" w:rsidP="002A56A5">
      <w:pPr>
        <w:pStyle w:val="NormalWeb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 w:rsidRPr="00DC0F98">
        <w:rPr>
          <w:color w:val="333333"/>
          <w:sz w:val="28"/>
          <w:szCs w:val="28"/>
        </w:rPr>
        <w:t>11. Банк, осуществляющий банковское сопровождение контракта, ежемесячно не позднее 15 числа месяца, следующего за отчетным периодом, предоставляет заказчику отчет о проведении операций со средствами на обособленных счетах в форме выписки о движении денежных средств по обособленному счету за отчетный календарный месяц.</w:t>
      </w:r>
    </w:p>
    <w:p w:rsidR="00FB3FFB" w:rsidRPr="00DC0F98" w:rsidRDefault="00FB3FFB" w:rsidP="002A56A5">
      <w:pPr>
        <w:pStyle w:val="NormalWeb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 w:rsidRPr="00DC0F98">
        <w:rPr>
          <w:color w:val="333333"/>
          <w:sz w:val="28"/>
          <w:szCs w:val="28"/>
        </w:rPr>
        <w:t>12. Банк, осуществляющий банковское сопровождение контракта, ежеквартально не позднее 25 числа месяца, следующего за отчетным периодом, предоставляет заказчику отчет о банковском сопровождении контракта, который должен содержать:</w:t>
      </w:r>
    </w:p>
    <w:p w:rsidR="00FB3FFB" w:rsidRPr="00DC0F98" w:rsidRDefault="00FB3FFB" w:rsidP="002A56A5">
      <w:pPr>
        <w:pStyle w:val="NormalWeb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 w:rsidRPr="00DC0F98">
        <w:rPr>
          <w:color w:val="333333"/>
          <w:sz w:val="28"/>
          <w:szCs w:val="28"/>
        </w:rPr>
        <w:t>а) информацию о результатах контроля целевого использования денежных средств с обособленного счета по итогам проверок платежных документов, представленных поставщиком и соисполнителями в целях оплаты денежных обязательств;</w:t>
      </w:r>
    </w:p>
    <w:p w:rsidR="00FB3FFB" w:rsidRPr="00DC0F98" w:rsidRDefault="00FB3FFB" w:rsidP="002A56A5">
      <w:pPr>
        <w:pStyle w:val="NormalWeb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 w:rsidRPr="00DC0F98">
        <w:rPr>
          <w:color w:val="333333"/>
          <w:sz w:val="28"/>
          <w:szCs w:val="28"/>
        </w:rPr>
        <w:t>б) информацию о результатах мониторинга исполнения сопровождаемого контракта по итогам анализа соответствия представленных поставщиком и соисполнителями документов, подтверждающих возникновение денежного обязательства:</w:t>
      </w:r>
    </w:p>
    <w:p w:rsidR="00FB3FFB" w:rsidRPr="00DC0F98" w:rsidRDefault="00FB3FFB" w:rsidP="002A56A5">
      <w:pPr>
        <w:pStyle w:val="NormalWeb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 w:rsidRPr="00DC0F98">
        <w:rPr>
          <w:color w:val="333333"/>
          <w:sz w:val="28"/>
          <w:szCs w:val="28"/>
        </w:rPr>
        <w:t>срокам поставки товаров, выполнения работ, оказания услуг и количеству товаров, объему работ, услуг, предусмотренным сопровождаемым контрактом;</w:t>
      </w:r>
    </w:p>
    <w:p w:rsidR="00FB3FFB" w:rsidRPr="00DC0F98" w:rsidRDefault="00FB3FFB" w:rsidP="002A56A5">
      <w:pPr>
        <w:pStyle w:val="NormalWeb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 w:rsidRPr="00DC0F98">
        <w:rPr>
          <w:color w:val="333333"/>
          <w:sz w:val="28"/>
          <w:szCs w:val="28"/>
        </w:rPr>
        <w:t>утвержденной в установленном порядке проектной документации и утвержденному графику выполнения работы и фактическим результатам выполненной работы (ее отдельных этапов), в случае если предметом сопровождаемого контракта является выполнение работы, связанной со строительством (реконструкцией, в том числе с элементами реставрации, техническим перевооружением) объекта капитального строительства;</w:t>
      </w:r>
    </w:p>
    <w:p w:rsidR="00FB3FFB" w:rsidRPr="00DC0F98" w:rsidRDefault="00FB3FFB" w:rsidP="002A56A5">
      <w:pPr>
        <w:pStyle w:val="NormalWeb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 w:rsidRPr="00DC0F98">
        <w:rPr>
          <w:color w:val="333333"/>
          <w:sz w:val="28"/>
          <w:szCs w:val="28"/>
        </w:rPr>
        <w:t>в) иную информацию, предусмотренную контрактом.</w:t>
      </w:r>
    </w:p>
    <w:p w:rsidR="00FB3FFB" w:rsidRPr="00DC0F98" w:rsidRDefault="00FB3FFB" w:rsidP="002A56A5">
      <w:pPr>
        <w:pStyle w:val="NormalWeb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 w:rsidRPr="00DC0F98">
        <w:rPr>
          <w:color w:val="333333"/>
          <w:sz w:val="28"/>
          <w:szCs w:val="28"/>
        </w:rPr>
        <w:t>13. Заказчики в течение трех рабочих дней после получения от банка отчета, предусмотренного пунктом 11 настоящего Порядка, размещает его в установленном порядке в единой информационной системе в сфере закупок.</w:t>
      </w:r>
    </w:p>
    <w:p w:rsidR="00FB3FFB" w:rsidRPr="00DC0F98" w:rsidRDefault="00FB3FFB" w:rsidP="00AF4E2F">
      <w:pPr>
        <w:pStyle w:val="NormalWeb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DC0F98">
        <w:rPr>
          <w:color w:val="333333"/>
          <w:sz w:val="28"/>
          <w:szCs w:val="28"/>
        </w:rPr>
        <w:t> </w:t>
      </w:r>
    </w:p>
    <w:p w:rsidR="00FB3FFB" w:rsidRDefault="00FB3FFB" w:rsidP="00AF4E2F">
      <w:pPr>
        <w:pStyle w:val="NormalWeb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:rsidR="00FB3FFB" w:rsidRDefault="00FB3FFB" w:rsidP="00AF4E2F">
      <w:pPr>
        <w:pStyle w:val="NormalWeb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:rsidR="00FB3FFB" w:rsidRDefault="00FB3FFB" w:rsidP="00AF4E2F">
      <w:pPr>
        <w:pStyle w:val="NormalWeb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:rsidR="00FB3FFB" w:rsidRDefault="00FB3FFB" w:rsidP="00AF4E2F">
      <w:pPr>
        <w:pStyle w:val="NormalWeb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:rsidR="00FB3FFB" w:rsidRDefault="00FB3FFB" w:rsidP="00AF4E2F">
      <w:pPr>
        <w:pStyle w:val="NormalWeb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:rsidR="00FB3FFB" w:rsidRDefault="00FB3FFB" w:rsidP="00AF4E2F">
      <w:pPr>
        <w:pStyle w:val="NormalWeb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:rsidR="00FB3FFB" w:rsidRDefault="00FB3FFB" w:rsidP="00AF4E2F">
      <w:pPr>
        <w:pStyle w:val="NormalWeb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:rsidR="00FB3FFB" w:rsidRPr="00DC0F98" w:rsidRDefault="00FB3FFB" w:rsidP="00AF4E2F">
      <w:pPr>
        <w:pStyle w:val="NormalWeb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:rsidR="00FB3FFB" w:rsidRPr="00DC0F98" w:rsidRDefault="00FB3FFB" w:rsidP="00AF4E2F">
      <w:pPr>
        <w:pStyle w:val="NormalWeb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:rsidR="00FB3FFB" w:rsidRPr="00DC0F98" w:rsidRDefault="00FB3FFB" w:rsidP="00EE6189">
      <w:pPr>
        <w:pStyle w:val="NormalWeb"/>
        <w:shd w:val="clear" w:color="auto" w:fill="FFFFFF"/>
        <w:spacing w:before="0" w:beforeAutospacing="0" w:after="150" w:afterAutospacing="0"/>
        <w:contextualSpacing/>
        <w:jc w:val="right"/>
        <w:rPr>
          <w:color w:val="333333"/>
          <w:sz w:val="28"/>
          <w:szCs w:val="28"/>
        </w:rPr>
      </w:pPr>
      <w:r w:rsidRPr="00DC0F98">
        <w:rPr>
          <w:color w:val="333333"/>
          <w:sz w:val="28"/>
          <w:szCs w:val="28"/>
        </w:rPr>
        <w:t>Приложение 2</w:t>
      </w:r>
    </w:p>
    <w:p w:rsidR="00FB3FFB" w:rsidRPr="00DC0F98" w:rsidRDefault="00FB3FFB" w:rsidP="002642C0">
      <w:pPr>
        <w:pStyle w:val="NormalWeb"/>
        <w:shd w:val="clear" w:color="auto" w:fill="FFFFFF"/>
        <w:spacing w:before="0" w:beforeAutospacing="0" w:after="150" w:afterAutospacing="0"/>
        <w:contextualSpacing/>
        <w:jc w:val="right"/>
        <w:rPr>
          <w:sz w:val="28"/>
          <w:szCs w:val="28"/>
        </w:rPr>
      </w:pPr>
      <w:r w:rsidRPr="00DC0F98">
        <w:rPr>
          <w:sz w:val="28"/>
          <w:szCs w:val="28"/>
        </w:rPr>
        <w:t>к постановлению</w:t>
      </w:r>
    </w:p>
    <w:p w:rsidR="00FB3FFB" w:rsidRPr="00DC0F98" w:rsidRDefault="00FB3FFB" w:rsidP="00C71977">
      <w:pPr>
        <w:pStyle w:val="NormalWeb"/>
        <w:shd w:val="clear" w:color="auto" w:fill="FFFFFF"/>
        <w:spacing w:before="0" w:beforeAutospacing="0" w:after="150" w:afterAutospacing="0"/>
        <w:contextualSpacing/>
        <w:jc w:val="right"/>
        <w:rPr>
          <w:sz w:val="28"/>
          <w:szCs w:val="28"/>
        </w:rPr>
      </w:pPr>
      <w:r w:rsidRPr="00DC0F98">
        <w:rPr>
          <w:sz w:val="28"/>
          <w:szCs w:val="28"/>
        </w:rPr>
        <w:t xml:space="preserve"> администрации</w:t>
      </w:r>
      <w:r>
        <w:rPr>
          <w:sz w:val="28"/>
          <w:szCs w:val="28"/>
        </w:rPr>
        <w:t xml:space="preserve"> п. Рамасуха </w:t>
      </w:r>
    </w:p>
    <w:p w:rsidR="00FB3FFB" w:rsidRDefault="00FB3FFB" w:rsidP="00C71977">
      <w:pPr>
        <w:pStyle w:val="NormalWeb"/>
        <w:shd w:val="clear" w:color="auto" w:fill="FFFFFF"/>
        <w:spacing w:before="0" w:beforeAutospacing="0" w:after="150" w:afterAutospacing="0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от 20</w:t>
      </w:r>
      <w:r w:rsidRPr="00DC0F98">
        <w:rPr>
          <w:sz w:val="28"/>
          <w:szCs w:val="28"/>
        </w:rPr>
        <w:t>.0</w:t>
      </w:r>
      <w:r>
        <w:rPr>
          <w:sz w:val="28"/>
          <w:szCs w:val="28"/>
        </w:rPr>
        <w:t>2</w:t>
      </w:r>
      <w:r w:rsidRPr="00DC0F98">
        <w:rPr>
          <w:sz w:val="28"/>
          <w:szCs w:val="28"/>
        </w:rPr>
        <w:t>.202</w:t>
      </w:r>
      <w:r>
        <w:rPr>
          <w:sz w:val="28"/>
          <w:szCs w:val="28"/>
        </w:rPr>
        <w:t>3</w:t>
      </w:r>
      <w:r w:rsidRPr="00DC0F98">
        <w:rPr>
          <w:sz w:val="28"/>
          <w:szCs w:val="28"/>
        </w:rPr>
        <w:t xml:space="preserve"> г. № 10</w:t>
      </w:r>
      <w:r w:rsidRPr="00DC0F98">
        <w:rPr>
          <w:b/>
          <w:sz w:val="28"/>
          <w:szCs w:val="28"/>
        </w:rPr>
        <w:t xml:space="preserve"> </w:t>
      </w:r>
      <w:r w:rsidRPr="00DC0F98">
        <w:rPr>
          <w:sz w:val="28"/>
          <w:szCs w:val="28"/>
        </w:rPr>
        <w:t xml:space="preserve"> </w:t>
      </w:r>
    </w:p>
    <w:p w:rsidR="00FB3FFB" w:rsidRDefault="00FB3FFB" w:rsidP="00C71977">
      <w:pPr>
        <w:pStyle w:val="NormalWeb"/>
        <w:shd w:val="clear" w:color="auto" w:fill="FFFFFF"/>
        <w:spacing w:before="0" w:beforeAutospacing="0" w:after="150" w:afterAutospacing="0"/>
        <w:contextualSpacing/>
        <w:jc w:val="right"/>
        <w:rPr>
          <w:sz w:val="28"/>
          <w:szCs w:val="28"/>
        </w:rPr>
      </w:pPr>
    </w:p>
    <w:p w:rsidR="00FB3FFB" w:rsidRDefault="00FB3FFB" w:rsidP="00C71977">
      <w:pPr>
        <w:pStyle w:val="NormalWeb"/>
        <w:shd w:val="clear" w:color="auto" w:fill="FFFFFF"/>
        <w:spacing w:before="0" w:beforeAutospacing="0" w:after="150" w:afterAutospacing="0"/>
        <w:contextualSpacing/>
        <w:jc w:val="right"/>
        <w:rPr>
          <w:sz w:val="28"/>
          <w:szCs w:val="28"/>
        </w:rPr>
      </w:pPr>
    </w:p>
    <w:p w:rsidR="00FB3FFB" w:rsidRPr="002642C0" w:rsidRDefault="00FB3FFB" w:rsidP="00DC0F98">
      <w:pPr>
        <w:pStyle w:val="NoSpacing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2642C0">
        <w:rPr>
          <w:rFonts w:ascii="Times New Roman" w:hAnsi="Times New Roman"/>
          <w:sz w:val="28"/>
          <w:szCs w:val="28"/>
        </w:rPr>
        <w:t xml:space="preserve">                                                              </w:t>
      </w:r>
    </w:p>
    <w:p w:rsidR="00FB3FFB" w:rsidRPr="002642C0" w:rsidRDefault="00FB3FFB" w:rsidP="00DC0F98">
      <w:pPr>
        <w:pStyle w:val="NormalWeb"/>
        <w:shd w:val="clear" w:color="auto" w:fill="FFFFFF"/>
        <w:spacing w:before="0" w:beforeAutospacing="0" w:after="150" w:afterAutospacing="0"/>
        <w:jc w:val="center"/>
        <w:rPr>
          <w:color w:val="333333"/>
          <w:sz w:val="28"/>
          <w:szCs w:val="28"/>
        </w:rPr>
      </w:pPr>
      <w:r w:rsidRPr="002642C0">
        <w:rPr>
          <w:b/>
          <w:bCs/>
          <w:color w:val="333333"/>
          <w:sz w:val="28"/>
          <w:szCs w:val="28"/>
        </w:rPr>
        <w:t xml:space="preserve">Случаи осуществления банковского сопровождения контрактов, предметом которых являются поставки товаров, выполнение работ, оказание услуг для обеспечения федеральных нужд для </w:t>
      </w:r>
      <w:r>
        <w:rPr>
          <w:b/>
          <w:bCs/>
          <w:color w:val="333333"/>
          <w:sz w:val="28"/>
          <w:szCs w:val="28"/>
        </w:rPr>
        <w:t xml:space="preserve">Рамасухского городского </w:t>
      </w:r>
      <w:r w:rsidRPr="002642C0">
        <w:rPr>
          <w:b/>
          <w:bCs/>
          <w:color w:val="333333"/>
          <w:sz w:val="28"/>
          <w:szCs w:val="28"/>
        </w:rPr>
        <w:t xml:space="preserve"> поселения Почепского муниципального района Брянской области.</w:t>
      </w:r>
    </w:p>
    <w:p w:rsidR="00FB3FFB" w:rsidRPr="002642C0" w:rsidRDefault="00FB3FFB" w:rsidP="00DC0F98">
      <w:pPr>
        <w:pStyle w:val="s1"/>
        <w:shd w:val="clear" w:color="auto" w:fill="FFFFFF"/>
        <w:spacing w:before="0" w:beforeAutospacing="0" w:after="0" w:afterAutospacing="0"/>
        <w:jc w:val="both"/>
        <w:rPr>
          <w:color w:val="464C55"/>
          <w:sz w:val="28"/>
          <w:szCs w:val="28"/>
        </w:rPr>
      </w:pPr>
      <w:r w:rsidRPr="002642C0">
        <w:rPr>
          <w:color w:val="333333"/>
          <w:sz w:val="28"/>
          <w:szCs w:val="28"/>
        </w:rPr>
        <w:t xml:space="preserve">     Заказчик вправе у</w:t>
      </w:r>
      <w:r w:rsidRPr="002642C0">
        <w:rPr>
          <w:color w:val="464C55"/>
          <w:sz w:val="28"/>
          <w:szCs w:val="28"/>
        </w:rPr>
        <w:t>становить, что банковское сопровождение контрактов, предметом которых являются поставки товаров, выполнение работ, оказание услуг для обеспечения федеральных нужд, осуществляется в следующих случаях:</w:t>
      </w:r>
    </w:p>
    <w:p w:rsidR="00FB3FFB" w:rsidRPr="002642C0" w:rsidRDefault="00FB3FFB" w:rsidP="00DC0F98">
      <w:pPr>
        <w:pStyle w:val="s1"/>
        <w:shd w:val="clear" w:color="auto" w:fill="FFFFFF"/>
        <w:spacing w:before="0" w:beforeAutospacing="0" w:after="0" w:afterAutospacing="0" w:line="240" w:lineRule="atLeast"/>
        <w:jc w:val="both"/>
        <w:rPr>
          <w:color w:val="464C55"/>
          <w:sz w:val="28"/>
          <w:szCs w:val="28"/>
        </w:rPr>
      </w:pPr>
      <w:r w:rsidRPr="002642C0">
        <w:rPr>
          <w:color w:val="464C55"/>
          <w:sz w:val="28"/>
          <w:szCs w:val="28"/>
        </w:rPr>
        <w:t>а) в отношении банковского сопровождения контракта, заключающегося в проведении мониторинга расчетов в рамках исполнения контракта:</w:t>
      </w:r>
    </w:p>
    <w:p w:rsidR="00FB3FFB" w:rsidRPr="002642C0" w:rsidRDefault="00FB3FFB" w:rsidP="00DC0F98">
      <w:pPr>
        <w:pStyle w:val="s1"/>
        <w:shd w:val="clear" w:color="auto" w:fill="FFFFFF"/>
        <w:spacing w:before="0" w:beforeAutospacing="0" w:after="0" w:afterAutospacing="0" w:line="240" w:lineRule="atLeast"/>
        <w:jc w:val="both"/>
        <w:rPr>
          <w:color w:val="464C55"/>
          <w:sz w:val="28"/>
          <w:szCs w:val="28"/>
        </w:rPr>
      </w:pPr>
      <w:r w:rsidRPr="002642C0">
        <w:rPr>
          <w:color w:val="464C55"/>
          <w:sz w:val="28"/>
          <w:szCs w:val="28"/>
        </w:rPr>
        <w:t xml:space="preserve">     заключается контракт жизненного цикла и (или) начальная (максимальная) цена контракта (цена контракта, заключаемого с единственным поставщиком) превышает 10 млрд. рублей (за исключением случая, указанного в </w:t>
      </w:r>
      <w:hyperlink r:id="rId7" w:anchor="block_313" w:history="1">
        <w:r w:rsidRPr="002642C0">
          <w:rPr>
            <w:rStyle w:val="Hyperlink"/>
            <w:color w:val="3272C0"/>
            <w:sz w:val="28"/>
            <w:szCs w:val="28"/>
          </w:rPr>
          <w:t>абзаце третьем</w:t>
        </w:r>
      </w:hyperlink>
      <w:r w:rsidRPr="002642C0">
        <w:rPr>
          <w:color w:val="464C55"/>
          <w:sz w:val="28"/>
          <w:szCs w:val="28"/>
        </w:rPr>
        <w:t> настоящего подпункта);</w:t>
      </w:r>
    </w:p>
    <w:p w:rsidR="00FB3FFB" w:rsidRPr="002642C0" w:rsidRDefault="00FB3FFB" w:rsidP="00DC0F98">
      <w:pPr>
        <w:pStyle w:val="s1"/>
        <w:shd w:val="clear" w:color="auto" w:fill="FFFFFF"/>
        <w:spacing w:before="0" w:beforeAutospacing="0" w:after="0" w:afterAutospacing="0" w:line="240" w:lineRule="atLeast"/>
        <w:jc w:val="both"/>
        <w:rPr>
          <w:color w:val="464C55"/>
          <w:sz w:val="28"/>
          <w:szCs w:val="28"/>
        </w:rPr>
      </w:pPr>
      <w:r w:rsidRPr="002642C0">
        <w:rPr>
          <w:color w:val="464C55"/>
          <w:sz w:val="28"/>
          <w:szCs w:val="28"/>
        </w:rPr>
        <w:t xml:space="preserve">     цена контракта, заключаемого с единственным поставщиком на основании актов, изданных в соответствии с </w:t>
      </w:r>
      <w:hyperlink r:id="rId8" w:anchor="block_9312" w:history="1">
        <w:r w:rsidRPr="002642C0">
          <w:rPr>
            <w:rStyle w:val="Hyperlink"/>
            <w:color w:val="3272C0"/>
            <w:sz w:val="28"/>
            <w:szCs w:val="28"/>
          </w:rPr>
          <w:t>пунктом 2 части 1 статьи 93</w:t>
        </w:r>
      </w:hyperlink>
      <w:r w:rsidRPr="002642C0">
        <w:rPr>
          <w:color w:val="464C55"/>
          <w:sz w:val="28"/>
          <w:szCs w:val="28"/>
        </w:rPr>
        <w:t> Федерального закона "О контрактной системе в сфере закупок товаров, работ, услуг для обеспечения государственных и муниципальных нужд" (далее - акты), превышает 10 млрд. рублей и актом предусматривается привлечение заказчиком банка в целях банковского сопровождения, а также не установлена обязанность заказчика включить в такой контракт условие об обеспечении его исполнения;</w:t>
      </w:r>
    </w:p>
    <w:p w:rsidR="00FB3FFB" w:rsidRPr="002642C0" w:rsidRDefault="00FB3FFB" w:rsidP="00DC0F98">
      <w:pPr>
        <w:pStyle w:val="s1"/>
        <w:shd w:val="clear" w:color="auto" w:fill="FFFFFF"/>
        <w:spacing w:before="0" w:beforeAutospacing="0" w:after="0" w:afterAutospacing="0" w:line="240" w:lineRule="atLeast"/>
        <w:jc w:val="both"/>
        <w:rPr>
          <w:color w:val="464C55"/>
          <w:sz w:val="28"/>
          <w:szCs w:val="28"/>
        </w:rPr>
      </w:pPr>
      <w:r w:rsidRPr="002642C0">
        <w:rPr>
          <w:color w:val="464C55"/>
          <w:sz w:val="28"/>
          <w:szCs w:val="28"/>
        </w:rPr>
        <w:t xml:space="preserve">     контракт (контракты), или предмет контракта, или поставщик (подрядчик, исполнитель) по контракту, которые определены Правительством Российской Федерации, в случае если в отношении поставщиков (подрядчиков, исполнителей) действуют меры ограничительного характера, введенные иностранным государством, государственным объединением и (или) союзом и (или) государственным (межгосударственным) учреждением иностранного государства или государственного объединения и (или) союза;</w:t>
      </w:r>
    </w:p>
    <w:p w:rsidR="00FB3FFB" w:rsidRPr="002642C0" w:rsidRDefault="00FB3FFB" w:rsidP="00DC0F98">
      <w:pPr>
        <w:pStyle w:val="s1"/>
        <w:shd w:val="clear" w:color="auto" w:fill="FFFFFF"/>
        <w:spacing w:before="0" w:beforeAutospacing="0" w:after="0" w:afterAutospacing="0" w:line="240" w:lineRule="atLeast"/>
        <w:jc w:val="both"/>
        <w:rPr>
          <w:color w:val="464C55"/>
          <w:sz w:val="28"/>
          <w:szCs w:val="28"/>
        </w:rPr>
      </w:pPr>
      <w:r w:rsidRPr="002642C0">
        <w:rPr>
          <w:color w:val="464C55"/>
          <w:sz w:val="28"/>
          <w:szCs w:val="28"/>
        </w:rPr>
        <w:t xml:space="preserve">     б) в отношении банковского сопровождения контракта, предусматривающего оказание банком услуг, позволяющих обеспечить соответствие принимаемых товаров, работ (их результатов), услуг условиям контракта:</w:t>
      </w:r>
    </w:p>
    <w:p w:rsidR="00FB3FFB" w:rsidRPr="002642C0" w:rsidRDefault="00FB3FFB" w:rsidP="00DC0F98">
      <w:pPr>
        <w:pStyle w:val="s1"/>
        <w:shd w:val="clear" w:color="auto" w:fill="FFFFFF"/>
        <w:spacing w:before="0" w:beforeAutospacing="0" w:after="0" w:afterAutospacing="0" w:line="240" w:lineRule="atLeast"/>
        <w:jc w:val="both"/>
        <w:rPr>
          <w:color w:val="464C55"/>
          <w:sz w:val="28"/>
          <w:szCs w:val="28"/>
        </w:rPr>
      </w:pPr>
      <w:r w:rsidRPr="002642C0">
        <w:rPr>
          <w:color w:val="464C55"/>
          <w:sz w:val="28"/>
          <w:szCs w:val="28"/>
        </w:rPr>
        <w:t xml:space="preserve">     цена контракта, заключаемого в целях строительства (реконструкции, в том числе с элементами реставрации, технического перевооружения) объекта капитального строительства с единственным поставщиком на основании акта, превышает 10 млрд. рублей и актом не установлена обязанность заказчика включить в такой контракт условие об обеспечении его исполнения (за исключением случая, указанного в </w:t>
      </w:r>
      <w:hyperlink r:id="rId9" w:anchor="block_323" w:history="1">
        <w:r w:rsidRPr="002642C0">
          <w:rPr>
            <w:rStyle w:val="Hyperlink"/>
            <w:color w:val="3272C0"/>
            <w:sz w:val="28"/>
            <w:szCs w:val="28"/>
          </w:rPr>
          <w:t>абзаце третьем</w:t>
        </w:r>
      </w:hyperlink>
      <w:r w:rsidRPr="002642C0">
        <w:rPr>
          <w:color w:val="464C55"/>
          <w:sz w:val="28"/>
          <w:szCs w:val="28"/>
        </w:rPr>
        <w:t> настоящего подпункта);</w:t>
      </w:r>
    </w:p>
    <w:p w:rsidR="00FB3FFB" w:rsidRPr="002642C0" w:rsidRDefault="00FB3FFB" w:rsidP="00DC0F98">
      <w:pPr>
        <w:pStyle w:val="s1"/>
        <w:shd w:val="clear" w:color="auto" w:fill="FFFFFF"/>
        <w:spacing w:before="0" w:beforeAutospacing="0" w:after="0" w:afterAutospacing="0" w:line="240" w:lineRule="atLeast"/>
        <w:jc w:val="both"/>
        <w:rPr>
          <w:color w:val="464C55"/>
          <w:sz w:val="28"/>
          <w:szCs w:val="28"/>
        </w:rPr>
      </w:pPr>
      <w:r w:rsidRPr="002642C0">
        <w:rPr>
          <w:color w:val="464C55"/>
          <w:sz w:val="28"/>
          <w:szCs w:val="28"/>
        </w:rPr>
        <w:t xml:space="preserve">     начальная (максимальная) цена контракта (цена контракта, заключаемого с единственным поставщиком) превышает 15 млрд. рублей и утвержденной государственной программой Российской Федерации предусмотрена обязанность привлечь банк в целях банковского сопровождения;</w:t>
      </w:r>
    </w:p>
    <w:p w:rsidR="00FB3FFB" w:rsidRPr="002642C0" w:rsidRDefault="00FB3FFB" w:rsidP="00DC0F98">
      <w:pPr>
        <w:pStyle w:val="s1"/>
        <w:shd w:val="clear" w:color="auto" w:fill="FFFFFF"/>
        <w:spacing w:before="0" w:beforeAutospacing="0" w:after="0" w:afterAutospacing="0" w:line="240" w:lineRule="atLeast"/>
        <w:jc w:val="both"/>
        <w:rPr>
          <w:color w:val="464C55"/>
          <w:sz w:val="28"/>
          <w:szCs w:val="28"/>
        </w:rPr>
      </w:pPr>
      <w:r w:rsidRPr="002642C0">
        <w:rPr>
          <w:sz w:val="28"/>
          <w:szCs w:val="28"/>
        </w:rPr>
        <w:t xml:space="preserve">     </w:t>
      </w:r>
      <w:hyperlink r:id="rId10" w:anchor="block_1" w:history="1">
        <w:r w:rsidRPr="002642C0">
          <w:rPr>
            <w:rStyle w:val="Hyperlink"/>
            <w:color w:val="3272C0"/>
            <w:sz w:val="28"/>
            <w:szCs w:val="28"/>
          </w:rPr>
          <w:t>государственный контракт</w:t>
        </w:r>
      </w:hyperlink>
      <w:r w:rsidRPr="002642C0">
        <w:rPr>
          <w:color w:val="464C55"/>
          <w:sz w:val="28"/>
          <w:szCs w:val="28"/>
        </w:rPr>
        <w:t>, определенный Правительством Российской Федерации, предусматривает </w:t>
      </w:r>
      <w:hyperlink r:id="rId11" w:anchor="block_1000" w:history="1">
        <w:r w:rsidRPr="002642C0">
          <w:rPr>
            <w:rStyle w:val="Hyperlink"/>
            <w:color w:val="3272C0"/>
            <w:sz w:val="28"/>
            <w:szCs w:val="28"/>
          </w:rPr>
          <w:t>казначейское обеспечение обязательств</w:t>
        </w:r>
      </w:hyperlink>
      <w:r w:rsidRPr="002642C0">
        <w:rPr>
          <w:color w:val="464C55"/>
          <w:sz w:val="28"/>
          <w:szCs w:val="28"/>
        </w:rPr>
        <w:t>;</w:t>
      </w:r>
    </w:p>
    <w:p w:rsidR="00FB3FFB" w:rsidRPr="002642C0" w:rsidRDefault="00FB3FFB" w:rsidP="00DC0F98">
      <w:pPr>
        <w:pStyle w:val="s1"/>
        <w:shd w:val="clear" w:color="auto" w:fill="FFFFFF"/>
        <w:spacing w:before="0" w:beforeAutospacing="0" w:after="0" w:afterAutospacing="0" w:line="240" w:lineRule="atLeast"/>
        <w:jc w:val="both"/>
        <w:rPr>
          <w:color w:val="464C55"/>
          <w:sz w:val="28"/>
          <w:szCs w:val="28"/>
        </w:rPr>
      </w:pPr>
      <w:r w:rsidRPr="002642C0">
        <w:rPr>
          <w:color w:val="464C55"/>
          <w:sz w:val="28"/>
          <w:szCs w:val="28"/>
        </w:rPr>
        <w:t xml:space="preserve">     контракт (контракты), или предмет контракта, или поставщик (подрядчик, исполнитель) по контракту, которые определены Правительством Российской Федерации, в случае если в отношении поставщиков (подрядчиков, исполнителей) действуют меры ограничительного характера, введенные иностранным государством, государственным объединением и (или) союзом и (или) государственным (межгосударственным) учреждением иностранного государства или государственного объединения и (или) союза.</w:t>
      </w:r>
    </w:p>
    <w:p w:rsidR="00FB3FFB" w:rsidRPr="00DC0F98" w:rsidRDefault="00FB3FFB" w:rsidP="00C71977">
      <w:pPr>
        <w:pStyle w:val="NormalWeb"/>
        <w:shd w:val="clear" w:color="auto" w:fill="FFFFFF"/>
        <w:spacing w:before="0" w:beforeAutospacing="0" w:after="150" w:afterAutospacing="0"/>
        <w:contextualSpacing/>
        <w:jc w:val="right"/>
        <w:rPr>
          <w:sz w:val="28"/>
          <w:szCs w:val="28"/>
        </w:rPr>
      </w:pPr>
    </w:p>
    <w:p w:rsidR="00FB3FFB" w:rsidRPr="00DC0F98" w:rsidRDefault="00FB3FFB" w:rsidP="00EE6189">
      <w:pPr>
        <w:pStyle w:val="NoSpacing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DC0F98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</w:t>
      </w:r>
    </w:p>
    <w:p w:rsidR="00FB3FFB" w:rsidRPr="00260DB6" w:rsidRDefault="00FB3FFB" w:rsidP="00AF4E2F">
      <w:pPr>
        <w:shd w:val="clear" w:color="auto" w:fill="FFFFFF"/>
        <w:spacing w:after="150" w:line="240" w:lineRule="auto"/>
        <w:jc w:val="center"/>
        <w:rPr>
          <w:rFonts w:ascii="Times New Roman" w:hAnsi="Times New Roman"/>
          <w:color w:val="333333"/>
          <w:sz w:val="24"/>
          <w:szCs w:val="24"/>
          <w:lang w:eastAsia="ru-RU"/>
        </w:rPr>
      </w:pPr>
    </w:p>
    <w:p w:rsidR="00FB3FFB" w:rsidRPr="00260DB6" w:rsidRDefault="00FB3FFB" w:rsidP="00AF4E2F">
      <w:pPr>
        <w:shd w:val="clear" w:color="auto" w:fill="FFFFFF"/>
        <w:spacing w:after="150" w:line="240" w:lineRule="auto"/>
        <w:jc w:val="center"/>
        <w:rPr>
          <w:rFonts w:ascii="Times New Roman" w:hAnsi="Times New Roman"/>
          <w:color w:val="333333"/>
          <w:sz w:val="24"/>
          <w:szCs w:val="24"/>
          <w:lang w:eastAsia="ru-RU"/>
        </w:rPr>
      </w:pPr>
    </w:p>
    <w:p w:rsidR="00FB3FFB" w:rsidRPr="00260DB6" w:rsidRDefault="00FB3FFB" w:rsidP="00AF4E2F">
      <w:pPr>
        <w:shd w:val="clear" w:color="auto" w:fill="FFFFFF"/>
        <w:spacing w:after="150" w:line="240" w:lineRule="auto"/>
        <w:jc w:val="center"/>
        <w:rPr>
          <w:rFonts w:ascii="Times New Roman" w:hAnsi="Times New Roman"/>
          <w:color w:val="333333"/>
          <w:sz w:val="24"/>
          <w:szCs w:val="24"/>
          <w:lang w:eastAsia="ru-RU"/>
        </w:rPr>
      </w:pPr>
    </w:p>
    <w:p w:rsidR="00FB3FFB" w:rsidRPr="00260DB6" w:rsidRDefault="00FB3FFB" w:rsidP="00AF4E2F">
      <w:pPr>
        <w:shd w:val="clear" w:color="auto" w:fill="FFFFFF"/>
        <w:spacing w:after="150" w:line="240" w:lineRule="auto"/>
        <w:jc w:val="center"/>
        <w:rPr>
          <w:rFonts w:ascii="Times New Roman" w:hAnsi="Times New Roman"/>
          <w:color w:val="333333"/>
          <w:sz w:val="24"/>
          <w:szCs w:val="24"/>
          <w:lang w:eastAsia="ru-RU"/>
        </w:rPr>
      </w:pPr>
    </w:p>
    <w:p w:rsidR="00FB3FFB" w:rsidRPr="00260DB6" w:rsidRDefault="00FB3FFB" w:rsidP="00AF4E2F">
      <w:pPr>
        <w:shd w:val="clear" w:color="auto" w:fill="FFFFFF"/>
        <w:spacing w:after="150" w:line="240" w:lineRule="auto"/>
        <w:jc w:val="center"/>
        <w:rPr>
          <w:rFonts w:ascii="Times New Roman" w:hAnsi="Times New Roman"/>
          <w:color w:val="333333"/>
          <w:sz w:val="24"/>
          <w:szCs w:val="24"/>
          <w:lang w:eastAsia="ru-RU"/>
        </w:rPr>
      </w:pPr>
    </w:p>
    <w:p w:rsidR="00FB3FFB" w:rsidRPr="00260DB6" w:rsidRDefault="00FB3FFB" w:rsidP="00AF4E2F">
      <w:pPr>
        <w:shd w:val="clear" w:color="auto" w:fill="FFFFFF"/>
        <w:spacing w:after="150" w:line="240" w:lineRule="auto"/>
        <w:jc w:val="center"/>
        <w:rPr>
          <w:rFonts w:ascii="Times New Roman" w:hAnsi="Times New Roman"/>
          <w:color w:val="333333"/>
          <w:sz w:val="24"/>
          <w:szCs w:val="24"/>
          <w:lang w:eastAsia="ru-RU"/>
        </w:rPr>
      </w:pPr>
    </w:p>
    <w:p w:rsidR="00FB3FFB" w:rsidRPr="00260DB6" w:rsidRDefault="00FB3FFB" w:rsidP="00AF4E2F">
      <w:pPr>
        <w:shd w:val="clear" w:color="auto" w:fill="FFFFFF"/>
        <w:spacing w:after="150" w:line="240" w:lineRule="auto"/>
        <w:jc w:val="center"/>
        <w:rPr>
          <w:rFonts w:ascii="Times New Roman" w:hAnsi="Times New Roman"/>
          <w:color w:val="333333"/>
          <w:sz w:val="24"/>
          <w:szCs w:val="24"/>
          <w:lang w:eastAsia="ru-RU"/>
        </w:rPr>
      </w:pPr>
    </w:p>
    <w:p w:rsidR="00FB3FFB" w:rsidRPr="00260DB6" w:rsidRDefault="00FB3FFB" w:rsidP="00AF4E2F">
      <w:pPr>
        <w:shd w:val="clear" w:color="auto" w:fill="FFFFFF"/>
        <w:spacing w:after="150" w:line="240" w:lineRule="auto"/>
        <w:jc w:val="center"/>
        <w:rPr>
          <w:rFonts w:ascii="Times New Roman" w:hAnsi="Times New Roman"/>
          <w:color w:val="333333"/>
          <w:sz w:val="24"/>
          <w:szCs w:val="24"/>
          <w:lang w:eastAsia="ru-RU"/>
        </w:rPr>
      </w:pPr>
    </w:p>
    <w:p w:rsidR="00FB3FFB" w:rsidRPr="00260DB6" w:rsidRDefault="00FB3FFB" w:rsidP="00AF4E2F">
      <w:pPr>
        <w:shd w:val="clear" w:color="auto" w:fill="FFFFFF"/>
        <w:spacing w:after="150" w:line="240" w:lineRule="auto"/>
        <w:jc w:val="center"/>
        <w:rPr>
          <w:rFonts w:ascii="Times New Roman" w:hAnsi="Times New Roman"/>
          <w:color w:val="333333"/>
          <w:sz w:val="24"/>
          <w:szCs w:val="24"/>
          <w:lang w:eastAsia="ru-RU"/>
        </w:rPr>
      </w:pPr>
    </w:p>
    <w:p w:rsidR="00FB3FFB" w:rsidRPr="00260DB6" w:rsidRDefault="00FB3FFB" w:rsidP="00AF4E2F">
      <w:pPr>
        <w:shd w:val="clear" w:color="auto" w:fill="FFFFFF"/>
        <w:spacing w:after="150" w:line="240" w:lineRule="auto"/>
        <w:jc w:val="center"/>
        <w:rPr>
          <w:rFonts w:ascii="Times New Roman" w:hAnsi="Times New Roman"/>
          <w:color w:val="333333"/>
          <w:sz w:val="24"/>
          <w:szCs w:val="24"/>
          <w:lang w:eastAsia="ru-RU"/>
        </w:rPr>
      </w:pPr>
    </w:p>
    <w:p w:rsidR="00FB3FFB" w:rsidRPr="00260DB6" w:rsidRDefault="00FB3FFB" w:rsidP="00AF4E2F">
      <w:pPr>
        <w:shd w:val="clear" w:color="auto" w:fill="FFFFFF"/>
        <w:spacing w:after="150" w:line="240" w:lineRule="auto"/>
        <w:jc w:val="center"/>
        <w:rPr>
          <w:rFonts w:ascii="Times New Roman" w:hAnsi="Times New Roman"/>
          <w:color w:val="333333"/>
          <w:sz w:val="24"/>
          <w:szCs w:val="24"/>
          <w:lang w:eastAsia="ru-RU"/>
        </w:rPr>
      </w:pPr>
    </w:p>
    <w:p w:rsidR="00FB3FFB" w:rsidRPr="00260DB6" w:rsidRDefault="00FB3FFB" w:rsidP="00AF4E2F">
      <w:pPr>
        <w:shd w:val="clear" w:color="auto" w:fill="FFFFFF"/>
        <w:spacing w:after="150" w:line="240" w:lineRule="auto"/>
        <w:jc w:val="center"/>
        <w:rPr>
          <w:rFonts w:ascii="Times New Roman" w:hAnsi="Times New Roman"/>
          <w:color w:val="333333"/>
          <w:sz w:val="24"/>
          <w:szCs w:val="24"/>
          <w:lang w:eastAsia="ru-RU"/>
        </w:rPr>
      </w:pPr>
    </w:p>
    <w:p w:rsidR="00FB3FFB" w:rsidRPr="00260DB6" w:rsidRDefault="00FB3FFB" w:rsidP="00AF4E2F">
      <w:pPr>
        <w:shd w:val="clear" w:color="auto" w:fill="FFFFFF"/>
        <w:spacing w:after="150" w:line="240" w:lineRule="auto"/>
        <w:jc w:val="center"/>
        <w:rPr>
          <w:rFonts w:ascii="Times New Roman" w:hAnsi="Times New Roman"/>
          <w:color w:val="333333"/>
          <w:sz w:val="24"/>
          <w:szCs w:val="24"/>
          <w:lang w:eastAsia="ru-RU"/>
        </w:rPr>
      </w:pPr>
    </w:p>
    <w:p w:rsidR="00FB3FFB" w:rsidRPr="00260DB6" w:rsidRDefault="00FB3FFB" w:rsidP="00AF4E2F">
      <w:pPr>
        <w:shd w:val="clear" w:color="auto" w:fill="FFFFFF"/>
        <w:spacing w:after="150" w:line="240" w:lineRule="auto"/>
        <w:jc w:val="center"/>
        <w:rPr>
          <w:rFonts w:ascii="Times New Roman" w:hAnsi="Times New Roman"/>
          <w:color w:val="333333"/>
          <w:sz w:val="24"/>
          <w:szCs w:val="24"/>
          <w:lang w:eastAsia="ru-RU"/>
        </w:rPr>
      </w:pPr>
    </w:p>
    <w:p w:rsidR="00FB3FFB" w:rsidRPr="00260DB6" w:rsidRDefault="00FB3FFB" w:rsidP="00AF4E2F">
      <w:pPr>
        <w:shd w:val="clear" w:color="auto" w:fill="FFFFFF"/>
        <w:spacing w:after="150" w:line="240" w:lineRule="auto"/>
        <w:jc w:val="center"/>
        <w:rPr>
          <w:rFonts w:ascii="Times New Roman" w:hAnsi="Times New Roman"/>
          <w:color w:val="333333"/>
          <w:sz w:val="24"/>
          <w:szCs w:val="24"/>
          <w:lang w:eastAsia="ru-RU"/>
        </w:rPr>
      </w:pPr>
    </w:p>
    <w:p w:rsidR="00FB3FFB" w:rsidRDefault="00FB3FFB" w:rsidP="007E3285">
      <w:pPr>
        <w:shd w:val="clear" w:color="auto" w:fill="FFFFFF"/>
        <w:spacing w:after="150" w:line="240" w:lineRule="auto"/>
        <w:rPr>
          <w:rFonts w:ascii="Times New Roman" w:hAnsi="Times New Roman"/>
          <w:color w:val="333333"/>
          <w:sz w:val="24"/>
          <w:szCs w:val="24"/>
          <w:lang w:eastAsia="ru-RU"/>
        </w:rPr>
      </w:pPr>
    </w:p>
    <w:sectPr w:rsidR="00FB3FFB" w:rsidSect="00EE6189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3FFB" w:rsidRDefault="00FB3FFB" w:rsidP="00AE755E">
      <w:pPr>
        <w:spacing w:after="0" w:line="240" w:lineRule="auto"/>
      </w:pPr>
      <w:r>
        <w:separator/>
      </w:r>
    </w:p>
  </w:endnote>
  <w:endnote w:type="continuationSeparator" w:id="0">
    <w:p w:rsidR="00FB3FFB" w:rsidRDefault="00FB3FFB" w:rsidP="00AE75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3FFB" w:rsidRDefault="00FB3FFB" w:rsidP="00AE755E">
      <w:pPr>
        <w:spacing w:after="0" w:line="240" w:lineRule="auto"/>
      </w:pPr>
      <w:r>
        <w:separator/>
      </w:r>
    </w:p>
  </w:footnote>
  <w:footnote w:type="continuationSeparator" w:id="0">
    <w:p w:rsidR="00FB3FFB" w:rsidRDefault="00FB3FFB" w:rsidP="00AE75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17BDA"/>
    <w:multiLevelType w:val="hybridMultilevel"/>
    <w:tmpl w:val="76367B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F4E2F"/>
    <w:rsid w:val="0004629B"/>
    <w:rsid w:val="00080FEC"/>
    <w:rsid w:val="000B35E8"/>
    <w:rsid w:val="001F1546"/>
    <w:rsid w:val="00260DB6"/>
    <w:rsid w:val="002642C0"/>
    <w:rsid w:val="002A56A5"/>
    <w:rsid w:val="002C5C48"/>
    <w:rsid w:val="00314AA0"/>
    <w:rsid w:val="003406E5"/>
    <w:rsid w:val="003E3256"/>
    <w:rsid w:val="00530663"/>
    <w:rsid w:val="005E319A"/>
    <w:rsid w:val="00613786"/>
    <w:rsid w:val="00651B36"/>
    <w:rsid w:val="006C5957"/>
    <w:rsid w:val="007068DC"/>
    <w:rsid w:val="00706D61"/>
    <w:rsid w:val="007713F1"/>
    <w:rsid w:val="00772B6C"/>
    <w:rsid w:val="007E3285"/>
    <w:rsid w:val="0083164C"/>
    <w:rsid w:val="008754A6"/>
    <w:rsid w:val="00922B47"/>
    <w:rsid w:val="009E7EB2"/>
    <w:rsid w:val="00A24D9E"/>
    <w:rsid w:val="00A954FE"/>
    <w:rsid w:val="00AC2723"/>
    <w:rsid w:val="00AE755E"/>
    <w:rsid w:val="00AF4E2F"/>
    <w:rsid w:val="00C71977"/>
    <w:rsid w:val="00C82842"/>
    <w:rsid w:val="00C8533C"/>
    <w:rsid w:val="00CE064F"/>
    <w:rsid w:val="00CE1E47"/>
    <w:rsid w:val="00CF7FE5"/>
    <w:rsid w:val="00D45C89"/>
    <w:rsid w:val="00D5108F"/>
    <w:rsid w:val="00DC0F98"/>
    <w:rsid w:val="00E07019"/>
    <w:rsid w:val="00E75FCC"/>
    <w:rsid w:val="00EE6189"/>
    <w:rsid w:val="00F0447C"/>
    <w:rsid w:val="00F32AA8"/>
    <w:rsid w:val="00F453E9"/>
    <w:rsid w:val="00FB3F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2723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AF4E2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260D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60DB6"/>
    <w:rPr>
      <w:rFonts w:ascii="Tahoma" w:hAnsi="Tahoma" w:cs="Tahoma"/>
      <w:sz w:val="16"/>
      <w:szCs w:val="16"/>
    </w:rPr>
  </w:style>
  <w:style w:type="paragraph" w:styleId="NoSpacing">
    <w:name w:val="No Spacing"/>
    <w:uiPriority w:val="99"/>
    <w:qFormat/>
    <w:rsid w:val="00260DB6"/>
    <w:rPr>
      <w:lang w:eastAsia="en-US"/>
    </w:rPr>
  </w:style>
  <w:style w:type="paragraph" w:styleId="Header">
    <w:name w:val="header"/>
    <w:basedOn w:val="Normal"/>
    <w:link w:val="HeaderChar"/>
    <w:uiPriority w:val="99"/>
    <w:semiHidden/>
    <w:rsid w:val="00AE75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AE755E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rsid w:val="00AE75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AE755E"/>
    <w:rPr>
      <w:rFonts w:cs="Times New Roman"/>
    </w:rPr>
  </w:style>
  <w:style w:type="paragraph" w:customStyle="1" w:styleId="Heading">
    <w:name w:val="Heading"/>
    <w:uiPriority w:val="99"/>
    <w:rsid w:val="00DC0F98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s1">
    <w:name w:val="s_1"/>
    <w:basedOn w:val="Normal"/>
    <w:uiPriority w:val="99"/>
    <w:rsid w:val="00DC0F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rsid w:val="00DC0F98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8817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7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7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7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7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70353464/3602bc72660234b37912039719ae1824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base.garant.ru/70747820/9c26d04ca9bea72915f0450cb20b2873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base.garant.ru/71748718/504af98b3f01623f742aa30d177a29fd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base.garant.ru/71737348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ase.garant.ru/70747820/9c26d04ca9bea72915f0450cb20b2873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55</TotalTime>
  <Pages>7</Pages>
  <Words>2066</Words>
  <Characters>11778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8</cp:revision>
  <cp:lastPrinted>2022-03-02T06:10:00Z</cp:lastPrinted>
  <dcterms:created xsi:type="dcterms:W3CDTF">2022-03-01T08:38:00Z</dcterms:created>
  <dcterms:modified xsi:type="dcterms:W3CDTF">2023-02-20T08:03:00Z</dcterms:modified>
</cp:coreProperties>
</file>